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="250" w:tblpY="62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7655"/>
      </w:tblGrid>
      <w:tr w:rsidR="00E03977" w:rsidRPr="00E76B42" w14:paraId="781269A8" w14:textId="77777777" w:rsidTr="00D04286">
        <w:trPr>
          <w:trHeight w:val="68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0318BB51" w14:textId="77777777" w:rsidR="00E03977" w:rsidRPr="00D762DD" w:rsidRDefault="00CC7DF1" w:rsidP="00D04286">
            <w:pPr>
              <w:jc w:val="center"/>
              <w:rPr>
                <w:rFonts w:asciiTheme="minorHAnsi" w:hAnsiTheme="minorHAnsi"/>
                <w:b/>
                <w:color w:val="7F7F7F" w:themeColor="text1" w:themeTint="8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FFFFFF" w:themeColor="background1"/>
                <w:sz w:val="28"/>
                <w:szCs w:val="28"/>
              </w:rPr>
              <w:t>TP évalué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66D6CDD8" w14:textId="77777777" w:rsidR="00CC7DF1" w:rsidRDefault="00CC7DF1" w:rsidP="00D04286">
            <w:pPr>
              <w:jc w:val="center"/>
              <w:rPr>
                <w:rFonts w:asciiTheme="minorHAnsi" w:hAnsiTheme="minorHAnsi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color w:val="FFFFFF" w:themeColor="background1"/>
                <w:sz w:val="28"/>
                <w:szCs w:val="28"/>
              </w:rPr>
              <w:t>Statique des fluides :</w:t>
            </w:r>
          </w:p>
          <w:p w14:paraId="59A3B2E2" w14:textId="77777777" w:rsidR="00E03977" w:rsidRPr="00D762DD" w:rsidRDefault="00E03977" w:rsidP="00D04286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D762DD">
              <w:rPr>
                <w:rFonts w:asciiTheme="minorHAnsi" w:hAnsiTheme="minorHAnsi"/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="00FE156D">
              <w:rPr>
                <w:rFonts w:asciiTheme="minorHAnsi" w:hAnsiTheme="minorHAnsi"/>
                <w:b/>
                <w:color w:val="FFFFFF" w:themeColor="background1"/>
                <w:sz w:val="28"/>
                <w:szCs w:val="28"/>
              </w:rPr>
              <w:t>Pourquoi les hublots des sous-marins sont-ils épais</w:t>
            </w:r>
            <w:r>
              <w:rPr>
                <w:rFonts w:asciiTheme="minorHAnsi" w:hAnsiTheme="minorHAnsi"/>
                <w:b/>
                <w:color w:val="FFFFFF" w:themeColor="background1"/>
                <w:sz w:val="28"/>
                <w:szCs w:val="28"/>
              </w:rPr>
              <w:t> ?</w:t>
            </w:r>
          </w:p>
        </w:tc>
      </w:tr>
    </w:tbl>
    <w:p w14:paraId="756C3EE6" w14:textId="77777777" w:rsidR="00AB5ACE" w:rsidRDefault="00AB5ACE" w:rsidP="00547903">
      <w:pPr>
        <w:rPr>
          <w:rFonts w:ascii="Arial" w:hAnsi="Arial" w:cs="Arial"/>
          <w:b/>
          <w:sz w:val="20"/>
          <w:szCs w:val="20"/>
          <w:u w:val="single"/>
        </w:rPr>
      </w:pPr>
    </w:p>
    <w:tbl>
      <w:tblPr>
        <w:tblStyle w:val="Grilledutableau"/>
        <w:tblpPr w:leftFromText="141" w:rightFromText="141" w:vertAnchor="text" w:horzAnchor="margin" w:tblpX="250" w:tblpY="-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843"/>
        <w:gridCol w:w="1451"/>
        <w:gridCol w:w="1384"/>
        <w:gridCol w:w="1592"/>
        <w:gridCol w:w="2127"/>
      </w:tblGrid>
      <w:tr w:rsidR="00D04286" w:rsidRPr="00E76B42" w14:paraId="2CF65347" w14:textId="77777777" w:rsidTr="00D04286">
        <w:tc>
          <w:tcPr>
            <w:tcW w:w="138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54B5FAE9" w14:textId="77777777" w:rsidR="00D04286" w:rsidRPr="00D04286" w:rsidRDefault="00D04286" w:rsidP="00D04286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D04286">
              <w:rPr>
                <w:rFonts w:asciiTheme="minorHAnsi" w:hAnsiTheme="minorHAnsi"/>
                <w:b/>
                <w:color w:val="7F7F7F" w:themeColor="text1" w:themeTint="80"/>
                <w:sz w:val="20"/>
                <w:szCs w:val="20"/>
              </w:rPr>
              <w:t>S’approprier</w:t>
            </w:r>
            <w:r w:rsidRPr="00D04286">
              <w:rPr>
                <w:rFonts w:asciiTheme="minorHAnsi" w:hAnsiTheme="minorHAnsi"/>
                <w:b/>
                <w:noProof/>
                <w:sz w:val="20"/>
                <w:szCs w:val="20"/>
              </w:rPr>
              <w:drawing>
                <wp:inline distT="0" distB="0" distL="0" distR="0" wp14:anchorId="249906A1" wp14:editId="1DA0184C">
                  <wp:extent cx="252973" cy="175135"/>
                  <wp:effectExtent l="19050" t="0" r="0" b="0"/>
                  <wp:docPr id="1" name="Image 80" descr="sapproprier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approprier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973" cy="175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64679223" w14:textId="77777777" w:rsidR="00D04286" w:rsidRPr="00D04286" w:rsidRDefault="00D04286" w:rsidP="00D04286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D04286">
              <w:rPr>
                <w:rFonts w:asciiTheme="minorHAnsi" w:hAnsiTheme="minorHAnsi"/>
                <w:b/>
                <w:color w:val="7F7F7F" w:themeColor="text1" w:themeTint="80"/>
                <w:sz w:val="20"/>
                <w:szCs w:val="20"/>
              </w:rPr>
              <w:t>Analyser-Raisonner</w:t>
            </w:r>
            <w:r w:rsidRPr="00D04286">
              <w:rPr>
                <w:rFonts w:asciiTheme="minorHAnsi" w:hAnsiTheme="minorHAnsi"/>
                <w:b/>
                <w:noProof/>
                <w:sz w:val="20"/>
                <w:szCs w:val="20"/>
              </w:rPr>
              <w:drawing>
                <wp:inline distT="0" distB="0" distL="0" distR="0" wp14:anchorId="21D0CBDE" wp14:editId="6229B639">
                  <wp:extent cx="204324" cy="204324"/>
                  <wp:effectExtent l="19050" t="0" r="5226" b="0"/>
                  <wp:docPr id="2" name="Image 81" descr="analyser-raisonner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nalyser-raisonner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324" cy="204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1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745E2C37" w14:textId="77777777" w:rsidR="00D04286" w:rsidRPr="00D04286" w:rsidRDefault="00D04286" w:rsidP="00D04286">
            <w:pPr>
              <w:jc w:val="center"/>
              <w:rPr>
                <w:rFonts w:asciiTheme="minorHAnsi" w:hAnsiTheme="minorHAnsi"/>
                <w:b/>
                <w:color w:val="7F7F7F" w:themeColor="text1" w:themeTint="80"/>
                <w:sz w:val="20"/>
                <w:szCs w:val="20"/>
              </w:rPr>
            </w:pPr>
            <w:r w:rsidRPr="00D04286">
              <w:rPr>
                <w:rFonts w:asciiTheme="minorHAnsi" w:hAnsiTheme="minorHAnsi"/>
                <w:b/>
                <w:color w:val="7F7F7F" w:themeColor="text1" w:themeTint="80"/>
                <w:sz w:val="20"/>
                <w:szCs w:val="20"/>
              </w:rPr>
              <w:t>Réaliser</w:t>
            </w:r>
          </w:p>
          <w:p w14:paraId="5BD34293" w14:textId="77777777" w:rsidR="00D04286" w:rsidRPr="00D04286" w:rsidRDefault="00D04286" w:rsidP="00D04286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D04286">
              <w:rPr>
                <w:rFonts w:asciiTheme="minorHAnsi" w:hAnsiTheme="minorHAnsi"/>
                <w:b/>
                <w:noProof/>
                <w:sz w:val="20"/>
                <w:szCs w:val="20"/>
              </w:rPr>
              <w:drawing>
                <wp:inline distT="0" distB="0" distL="0" distR="0" wp14:anchorId="754099D9" wp14:editId="4A5AFE50">
                  <wp:extent cx="214054" cy="214054"/>
                  <wp:effectExtent l="19050" t="0" r="0" b="0"/>
                  <wp:docPr id="3" name="Image 82" descr="realiser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aliser3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054" cy="214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52ADE056" w14:textId="77777777" w:rsidR="00D04286" w:rsidRPr="00D04286" w:rsidRDefault="00D04286" w:rsidP="00D04286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D04286">
              <w:rPr>
                <w:rFonts w:asciiTheme="minorHAnsi" w:hAnsiTheme="minorHAnsi"/>
                <w:b/>
                <w:color w:val="7F7F7F" w:themeColor="text1" w:themeTint="80"/>
                <w:sz w:val="20"/>
                <w:szCs w:val="20"/>
              </w:rPr>
              <w:t>Valider</w:t>
            </w:r>
          </w:p>
          <w:p w14:paraId="73842266" w14:textId="77777777" w:rsidR="00D04286" w:rsidRPr="00D04286" w:rsidRDefault="00D04286" w:rsidP="00D04286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D04286">
              <w:rPr>
                <w:rFonts w:asciiTheme="minorHAnsi" w:hAnsiTheme="minorHAnsi"/>
                <w:b/>
                <w:noProof/>
                <w:sz w:val="20"/>
                <w:szCs w:val="20"/>
              </w:rPr>
              <w:drawing>
                <wp:inline distT="0" distB="0" distL="0" distR="0" wp14:anchorId="1FDB0CDF" wp14:editId="31897744">
                  <wp:extent cx="214054" cy="214054"/>
                  <wp:effectExtent l="19050" t="0" r="0" b="0"/>
                  <wp:docPr id="9" name="Image 83" descr="valider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alider3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054" cy="214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2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2F28971F" w14:textId="77777777" w:rsidR="00D04286" w:rsidRPr="00D04286" w:rsidRDefault="00D04286" w:rsidP="00D04286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D04286">
              <w:rPr>
                <w:rFonts w:asciiTheme="minorHAnsi" w:hAnsiTheme="minorHAnsi"/>
                <w:b/>
                <w:color w:val="7F7F7F" w:themeColor="text1" w:themeTint="80"/>
                <w:sz w:val="20"/>
                <w:szCs w:val="20"/>
              </w:rPr>
              <w:t>Communiquer</w:t>
            </w:r>
            <w:r w:rsidRPr="00D04286">
              <w:rPr>
                <w:rFonts w:asciiTheme="minorHAnsi" w:hAnsiTheme="minorHAnsi"/>
                <w:b/>
                <w:noProof/>
                <w:sz w:val="20"/>
                <w:szCs w:val="20"/>
              </w:rPr>
              <w:drawing>
                <wp:inline distT="0" distB="0" distL="0" distR="0" wp14:anchorId="01B144A6" wp14:editId="08A338B9">
                  <wp:extent cx="252973" cy="204324"/>
                  <wp:effectExtent l="19050" t="0" r="0" b="0"/>
                  <wp:docPr id="18" name="Image 84" descr="communiquer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mmuniquer3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973" cy="204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433A41AD" w14:textId="77777777" w:rsidR="00D04286" w:rsidRPr="00D04286" w:rsidRDefault="00D04286" w:rsidP="00D04286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D04286">
              <w:rPr>
                <w:rFonts w:asciiTheme="minorHAnsi" w:hAnsiTheme="minorHAnsi"/>
                <w:b/>
                <w:sz w:val="20"/>
                <w:szCs w:val="20"/>
              </w:rPr>
              <w:t>NOTE</w:t>
            </w:r>
          </w:p>
        </w:tc>
      </w:tr>
      <w:tr w:rsidR="00D04286" w14:paraId="59040FE3" w14:textId="77777777" w:rsidTr="00D04286">
        <w:trPr>
          <w:trHeight w:val="541"/>
        </w:trPr>
        <w:tc>
          <w:tcPr>
            <w:tcW w:w="138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00E5A4F0" w14:textId="77777777" w:rsidR="00D04286" w:rsidRDefault="00D04286" w:rsidP="00D04286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858432" behindDoc="0" locked="0" layoutInCell="1" allowOverlap="1" wp14:anchorId="78C3CF52" wp14:editId="0AF583E1">
                  <wp:simplePos x="0" y="0"/>
                  <wp:positionH relativeFrom="column">
                    <wp:posOffset>6172200</wp:posOffset>
                  </wp:positionH>
                  <wp:positionV relativeFrom="paragraph">
                    <wp:posOffset>11238230</wp:posOffset>
                  </wp:positionV>
                  <wp:extent cx="285750" cy="285750"/>
                  <wp:effectExtent l="19050" t="0" r="0" b="0"/>
                  <wp:wrapNone/>
                  <wp:docPr id="19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Eye_open_font_awesome.svg[1]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97908" cy="297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43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04F52C03" w14:textId="77777777" w:rsidR="00D04286" w:rsidRDefault="00D04286" w:rsidP="00D04286">
            <w:pPr>
              <w:jc w:val="center"/>
            </w:pPr>
          </w:p>
        </w:tc>
        <w:tc>
          <w:tcPr>
            <w:tcW w:w="1451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4CA611A2" w14:textId="77777777" w:rsidR="00D04286" w:rsidRDefault="00D04286" w:rsidP="00D04286">
            <w:pPr>
              <w:jc w:val="center"/>
            </w:pPr>
          </w:p>
        </w:tc>
        <w:tc>
          <w:tcPr>
            <w:tcW w:w="138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19FF4F13" w14:textId="77777777" w:rsidR="00D04286" w:rsidRDefault="00D04286" w:rsidP="00D04286">
            <w:pPr>
              <w:jc w:val="center"/>
            </w:pPr>
          </w:p>
        </w:tc>
        <w:tc>
          <w:tcPr>
            <w:tcW w:w="1592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vAlign w:val="center"/>
          </w:tcPr>
          <w:p w14:paraId="7289509C" w14:textId="77777777" w:rsidR="00D04286" w:rsidRDefault="00D04286" w:rsidP="00D04286">
            <w:pPr>
              <w:jc w:val="center"/>
            </w:pPr>
          </w:p>
        </w:tc>
        <w:tc>
          <w:tcPr>
            <w:tcW w:w="2127" w:type="dxa"/>
            <w:tcBorders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8E6602B" w14:textId="77777777" w:rsidR="00D04286" w:rsidRDefault="00D04286" w:rsidP="00D04286">
            <w:pPr>
              <w:jc w:val="center"/>
              <w:rPr>
                <w:noProof/>
              </w:rPr>
            </w:pPr>
          </w:p>
        </w:tc>
      </w:tr>
    </w:tbl>
    <w:p w14:paraId="0BE24F22" w14:textId="77777777" w:rsidR="00D0662D" w:rsidRPr="00096EFD" w:rsidRDefault="00D0662D" w:rsidP="00D0662D">
      <w:pPr>
        <w:jc w:val="both"/>
        <w:rPr>
          <w:rFonts w:asciiTheme="minorHAnsi" w:hAnsiTheme="minorHAnsi"/>
          <w:sz w:val="20"/>
          <w:szCs w:val="20"/>
        </w:rPr>
      </w:pPr>
      <w:r w:rsidRPr="00096EFD">
        <w:rPr>
          <w:rFonts w:asciiTheme="minorHAnsi" w:hAnsiTheme="minorHAnsi"/>
          <w:sz w:val="20"/>
          <w:szCs w:val="20"/>
        </w:rPr>
        <w:t>Lors d’une mission scientifique en vue d’explorer la faune et la flore de la fosse des Mar</w:t>
      </w:r>
      <w:r w:rsidR="00FE156D" w:rsidRPr="00096EFD">
        <w:rPr>
          <w:rFonts w:asciiTheme="minorHAnsi" w:hAnsiTheme="minorHAnsi"/>
          <w:sz w:val="20"/>
          <w:szCs w:val="20"/>
        </w:rPr>
        <w:t>iannes, le sous-marin dénommé "</w:t>
      </w:r>
      <w:proofErr w:type="spellStart"/>
      <w:r w:rsidR="00FE156D" w:rsidRPr="00096EFD">
        <w:rPr>
          <w:rFonts w:asciiTheme="minorHAnsi" w:hAnsiTheme="minorHAnsi"/>
          <w:sz w:val="20"/>
          <w:szCs w:val="20"/>
        </w:rPr>
        <w:t>Yellowsubmarine</w:t>
      </w:r>
      <w:proofErr w:type="spellEnd"/>
      <w:r w:rsidR="00FE156D" w:rsidRPr="00096EFD">
        <w:rPr>
          <w:rFonts w:asciiTheme="minorHAnsi" w:hAnsiTheme="minorHAnsi"/>
          <w:sz w:val="20"/>
          <w:szCs w:val="20"/>
        </w:rPr>
        <w:t>"</w:t>
      </w:r>
      <w:r w:rsidRPr="00096EFD">
        <w:rPr>
          <w:rFonts w:asciiTheme="minorHAnsi" w:hAnsiTheme="minorHAnsi"/>
          <w:sz w:val="20"/>
          <w:szCs w:val="20"/>
        </w:rPr>
        <w:t xml:space="preserve"> progresse et s’enfonce dans des eaux noires et froides de l’océan. Ce sous-marin peut supporter des pressions jusqu’à 500 bars.</w:t>
      </w:r>
    </w:p>
    <w:p w14:paraId="040292C3" w14:textId="77777777" w:rsidR="00D0662D" w:rsidRPr="00096EFD" w:rsidRDefault="00D0662D" w:rsidP="00D0662D">
      <w:pPr>
        <w:jc w:val="both"/>
        <w:rPr>
          <w:rFonts w:asciiTheme="minorHAnsi" w:hAnsiTheme="minorHAnsi"/>
          <w:sz w:val="20"/>
          <w:szCs w:val="20"/>
        </w:rPr>
      </w:pPr>
    </w:p>
    <w:p w14:paraId="71C4FA49" w14:textId="77777777" w:rsidR="00D0662D" w:rsidRPr="00096EFD" w:rsidRDefault="00D0662D" w:rsidP="00D0662D">
      <w:pPr>
        <w:jc w:val="both"/>
        <w:rPr>
          <w:rFonts w:asciiTheme="minorHAnsi" w:hAnsiTheme="minorHAnsi"/>
          <w:sz w:val="20"/>
          <w:szCs w:val="20"/>
        </w:rPr>
      </w:pPr>
      <w:r w:rsidRPr="00096EFD">
        <w:rPr>
          <w:rFonts w:asciiTheme="minorHAnsi" w:hAnsiTheme="minorHAnsi"/>
          <w:sz w:val="20"/>
          <w:szCs w:val="20"/>
        </w:rPr>
        <w:t>Dans la salle de commande le capitaine, vérifie les différents afficheurs lui indiquant, la pression, la profondeur, la vitesse…Le manomètre indique une pression de 413 bars (t</w:t>
      </w:r>
      <w:r w:rsidR="00B8085E">
        <w:rPr>
          <w:rFonts w:asciiTheme="minorHAnsi" w:hAnsiTheme="minorHAnsi"/>
          <w:sz w:val="20"/>
          <w:szCs w:val="20"/>
        </w:rPr>
        <w:t>out va bien !!!). L</w:t>
      </w:r>
      <w:r w:rsidRPr="00096EFD">
        <w:rPr>
          <w:rFonts w:asciiTheme="minorHAnsi" w:hAnsiTheme="minorHAnsi"/>
          <w:sz w:val="20"/>
          <w:szCs w:val="20"/>
        </w:rPr>
        <w:t xml:space="preserve">e capitaine décide de poursuivre la descente. Un peu plus tard le manomètre indique 493 bars </w:t>
      </w:r>
      <w:proofErr w:type="gramStart"/>
      <w:r w:rsidRPr="00096EFD">
        <w:rPr>
          <w:rFonts w:asciiTheme="minorHAnsi" w:hAnsiTheme="minorHAnsi"/>
          <w:sz w:val="20"/>
          <w:szCs w:val="20"/>
        </w:rPr>
        <w:t>et  le</w:t>
      </w:r>
      <w:proofErr w:type="gramEnd"/>
      <w:r w:rsidRPr="00096EFD">
        <w:rPr>
          <w:rFonts w:asciiTheme="minorHAnsi" w:hAnsiTheme="minorHAnsi"/>
          <w:sz w:val="20"/>
          <w:szCs w:val="20"/>
        </w:rPr>
        <w:t xml:space="preserve"> sonar situe la zone de la plaine abyssale à étudier encore 60 m plus bas.</w:t>
      </w:r>
    </w:p>
    <w:p w14:paraId="2CC2AC3F" w14:textId="77777777" w:rsidR="00D0662D" w:rsidRPr="00096EFD" w:rsidRDefault="00D0662D" w:rsidP="00D0662D">
      <w:pPr>
        <w:jc w:val="both"/>
        <w:rPr>
          <w:rFonts w:asciiTheme="minorHAnsi" w:hAnsiTheme="minorHAnsi"/>
          <w:sz w:val="20"/>
          <w:szCs w:val="20"/>
        </w:rPr>
      </w:pPr>
    </w:p>
    <w:p w14:paraId="4356ABC0" w14:textId="77777777" w:rsidR="00D0662D" w:rsidRDefault="00D0662D" w:rsidP="00D0662D">
      <w:pPr>
        <w:jc w:val="both"/>
        <w:rPr>
          <w:rFonts w:asciiTheme="minorHAnsi" w:hAnsiTheme="minorHAnsi"/>
          <w:sz w:val="20"/>
          <w:szCs w:val="20"/>
        </w:rPr>
      </w:pPr>
      <w:r w:rsidRPr="00096EFD">
        <w:rPr>
          <w:rFonts w:asciiTheme="minorHAnsi" w:hAnsiTheme="minorHAnsi"/>
          <w:noProof/>
          <w:sz w:val="20"/>
          <w:szCs w:val="20"/>
        </w:rPr>
        <w:drawing>
          <wp:anchor distT="0" distB="0" distL="114935" distR="114935" simplePos="0" relativeHeight="251835904" behindDoc="0" locked="0" layoutInCell="1" allowOverlap="1" wp14:anchorId="07D1061D" wp14:editId="78E442ED">
            <wp:simplePos x="0" y="0"/>
            <wp:positionH relativeFrom="column">
              <wp:posOffset>3875405</wp:posOffset>
            </wp:positionH>
            <wp:positionV relativeFrom="paragraph">
              <wp:posOffset>66040</wp:posOffset>
            </wp:positionV>
            <wp:extent cx="1945640" cy="1936115"/>
            <wp:effectExtent l="19050" t="0" r="0" b="0"/>
            <wp:wrapSquare wrapText="bothSides"/>
            <wp:docPr id="8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19361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96EFD">
        <w:rPr>
          <w:rFonts w:asciiTheme="minorHAnsi" w:hAnsiTheme="minorHAnsi"/>
          <w:sz w:val="20"/>
          <w:szCs w:val="20"/>
        </w:rPr>
        <w:t xml:space="preserve">          </w:t>
      </w:r>
      <w:r w:rsidRPr="00096EFD">
        <w:rPr>
          <w:rFonts w:asciiTheme="minorHAnsi" w:hAnsiTheme="minorHAnsi"/>
          <w:noProof/>
          <w:sz w:val="20"/>
          <w:szCs w:val="20"/>
        </w:rPr>
        <w:drawing>
          <wp:inline distT="0" distB="0" distL="0" distR="0" wp14:anchorId="67E8675F" wp14:editId="59D2894B">
            <wp:extent cx="2792244" cy="1968977"/>
            <wp:effectExtent l="19050" t="0" r="8106" b="0"/>
            <wp:docPr id="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841" cy="197080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07CDCC" w14:textId="77777777" w:rsidR="004B5C85" w:rsidRDefault="004B5C85" w:rsidP="00D0662D">
      <w:pPr>
        <w:jc w:val="both"/>
        <w:rPr>
          <w:rFonts w:asciiTheme="minorHAnsi" w:hAnsiTheme="minorHAnsi"/>
          <w:sz w:val="20"/>
          <w:szCs w:val="20"/>
        </w:rPr>
      </w:pPr>
    </w:p>
    <w:p w14:paraId="196EFE47" w14:textId="77777777" w:rsidR="00096EFD" w:rsidRPr="00096EFD" w:rsidRDefault="00CC7DF1" w:rsidP="00D0662D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3856" behindDoc="1" locked="0" layoutInCell="1" allowOverlap="1" wp14:anchorId="7CE9DDA8" wp14:editId="32E966F3">
                <wp:simplePos x="0" y="0"/>
                <wp:positionH relativeFrom="column">
                  <wp:posOffset>1016000</wp:posOffset>
                </wp:positionH>
                <wp:positionV relativeFrom="paragraph">
                  <wp:posOffset>79375</wp:posOffset>
                </wp:positionV>
                <wp:extent cx="5038725" cy="330835"/>
                <wp:effectExtent l="13335" t="5715" r="5715" b="6350"/>
                <wp:wrapNone/>
                <wp:docPr id="36" name="AutoShape 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38725" cy="3308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chemeClr val="accent6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D57036" id="AutoShape 424" o:spid="_x0000_s1026" style="position:absolute;margin-left:80pt;margin-top:6.25pt;width:396.75pt;height:26.05pt;z-index:-25148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" fillcolor="#fde9d9 [665]" strokecolor="#974706 [1609]"/>
            </w:pict>
          </mc:Fallback>
        </mc:AlternateContent>
      </w:r>
    </w:p>
    <w:p w14:paraId="521DA450" w14:textId="77777777" w:rsidR="00096EFD" w:rsidRPr="00096EFD" w:rsidRDefault="00D0662D" w:rsidP="00096EFD">
      <w:pPr>
        <w:jc w:val="both"/>
        <w:rPr>
          <w:rFonts w:asciiTheme="minorHAnsi" w:hAnsiTheme="minorHAnsi"/>
          <w:b/>
          <w:sz w:val="20"/>
          <w:szCs w:val="20"/>
          <w:u w:val="single"/>
        </w:rPr>
      </w:pPr>
      <w:r w:rsidRPr="00096EFD">
        <w:rPr>
          <w:rFonts w:asciiTheme="minorHAnsi" w:hAnsiTheme="minorHAnsi"/>
          <w:b/>
          <w:sz w:val="20"/>
          <w:szCs w:val="20"/>
        </w:rPr>
        <w:t>Problématique</w:t>
      </w:r>
      <w:r w:rsidR="00096EFD">
        <w:rPr>
          <w:rFonts w:asciiTheme="minorHAnsi" w:hAnsiTheme="minorHAnsi"/>
          <w:b/>
          <w:sz w:val="20"/>
          <w:szCs w:val="20"/>
        </w:rPr>
        <w:t xml:space="preserve"> :       </w:t>
      </w:r>
      <w:r w:rsidR="00096EFD" w:rsidRPr="00096EFD">
        <w:rPr>
          <w:rFonts w:asciiTheme="minorHAnsi" w:hAnsiTheme="minorHAnsi"/>
          <w:b/>
          <w:bCs/>
          <w:sz w:val="20"/>
          <w:szCs w:val="20"/>
        </w:rPr>
        <w:t>Le sous-marin pourra-t-il se poser, sans risque, pour effectuer des prélèvements de roches ?</w:t>
      </w:r>
    </w:p>
    <w:p w14:paraId="56356595" w14:textId="77777777" w:rsidR="00D0662D" w:rsidRPr="00096EFD" w:rsidRDefault="00D0662D" w:rsidP="00D0662D">
      <w:pPr>
        <w:jc w:val="both"/>
        <w:rPr>
          <w:rFonts w:asciiTheme="minorHAnsi" w:hAnsiTheme="minorHAnsi"/>
          <w:sz w:val="20"/>
          <w:szCs w:val="20"/>
        </w:rPr>
      </w:pPr>
    </w:p>
    <w:p w14:paraId="5986DAC5" w14:textId="77777777" w:rsidR="00D0662D" w:rsidRPr="00096EFD" w:rsidRDefault="00D0662D" w:rsidP="003D6DF4">
      <w:pPr>
        <w:rPr>
          <w:rFonts w:asciiTheme="minorHAnsi" w:hAnsiTheme="minorHAnsi" w:cs="Arial"/>
          <w:sz w:val="20"/>
          <w:szCs w:val="20"/>
        </w:rPr>
      </w:pPr>
    </w:p>
    <w:p w14:paraId="2583A903" w14:textId="77777777" w:rsidR="00D0662D" w:rsidRPr="00096EFD" w:rsidRDefault="00D0662D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b/>
          <w:bCs/>
          <w:sz w:val="20"/>
          <w:szCs w:val="20"/>
          <w:u w:val="single"/>
        </w:rPr>
      </w:pPr>
      <w:r w:rsidRPr="00096EFD">
        <w:rPr>
          <w:rFonts w:asciiTheme="minorHAnsi" w:hAnsiTheme="minorHAnsi" w:cs="Arial"/>
          <w:b/>
          <w:bCs/>
          <w:sz w:val="20"/>
          <w:szCs w:val="20"/>
          <w:u w:val="single"/>
        </w:rPr>
        <w:t>Travail à réaliser</w:t>
      </w:r>
    </w:p>
    <w:tbl>
      <w:tblPr>
        <w:tblStyle w:val="Grilledutableau"/>
        <w:tblpPr w:leftFromText="141" w:rightFromText="141" w:vertAnchor="text" w:horzAnchor="margin" w:tblpXSpec="right" w:tblpY="177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425"/>
      </w:tblGrid>
      <w:tr w:rsidR="00D04286" w14:paraId="22F70281" w14:textId="77777777" w:rsidTr="00D04286">
        <w:trPr>
          <w:trHeight w:val="340"/>
        </w:trPr>
        <w:tc>
          <w:tcPr>
            <w:tcW w:w="392" w:type="dxa"/>
            <w:vAlign w:val="center"/>
          </w:tcPr>
          <w:p w14:paraId="46F78BB7" w14:textId="77777777" w:rsidR="00D04286" w:rsidRDefault="00D04286" w:rsidP="00D04286">
            <w:pPr>
              <w:ind w:hanging="142"/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3F1F47ED" wp14:editId="2E172C29">
                  <wp:extent cx="229563" cy="159129"/>
                  <wp:effectExtent l="19050" t="0" r="0" b="0"/>
                  <wp:docPr id="22" name="Image 77" descr="sapproprier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approprier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973" cy="164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vAlign w:val="center"/>
          </w:tcPr>
          <w:p w14:paraId="21B7CB17" w14:textId="77777777" w:rsidR="00D04286" w:rsidRDefault="00D04286" w:rsidP="00D04286">
            <w:pPr>
              <w:jc w:val="center"/>
              <w:rPr>
                <w:b/>
              </w:rPr>
            </w:pPr>
          </w:p>
        </w:tc>
      </w:tr>
    </w:tbl>
    <w:p w14:paraId="7927DDD6" w14:textId="77777777" w:rsidR="00D0662D" w:rsidRPr="00096EFD" w:rsidRDefault="00D0662D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b/>
          <w:bCs/>
          <w:sz w:val="20"/>
          <w:szCs w:val="20"/>
        </w:rPr>
      </w:pPr>
    </w:p>
    <w:p w14:paraId="097645D2" w14:textId="77777777" w:rsidR="00FE156D" w:rsidRPr="00096EFD" w:rsidRDefault="00FE156D" w:rsidP="00FE156D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Theme="minorHAnsi" w:hAnsiTheme="minorHAnsi" w:cs="Arial"/>
          <w:b/>
          <w:bCs/>
          <w:sz w:val="20"/>
          <w:szCs w:val="20"/>
        </w:rPr>
      </w:pPr>
      <w:r w:rsidRPr="00096EFD">
        <w:rPr>
          <w:rFonts w:asciiTheme="minorHAnsi" w:hAnsiTheme="minorHAnsi"/>
          <w:bCs/>
          <w:sz w:val="20"/>
          <w:szCs w:val="20"/>
        </w:rPr>
        <w:t xml:space="preserve">Dans quel intervalle de </w:t>
      </w:r>
      <w:r w:rsidRPr="00096EFD">
        <w:rPr>
          <w:rFonts w:asciiTheme="minorHAnsi" w:hAnsiTheme="minorHAnsi" w:cs="Arial"/>
          <w:bCs/>
          <w:sz w:val="20"/>
          <w:szCs w:val="20"/>
        </w:rPr>
        <w:t>profondeur</w:t>
      </w:r>
      <w:r w:rsidR="00B8085E">
        <w:rPr>
          <w:rFonts w:asciiTheme="minorHAnsi" w:hAnsiTheme="minorHAnsi" w:cs="Arial"/>
          <w:bCs/>
          <w:sz w:val="20"/>
          <w:szCs w:val="20"/>
        </w:rPr>
        <w:t xml:space="preserve"> </w:t>
      </w:r>
      <w:r w:rsidRPr="00096EFD">
        <w:rPr>
          <w:rFonts w:asciiTheme="minorHAnsi" w:hAnsiTheme="minorHAnsi" w:cs="Arial"/>
          <w:bCs/>
          <w:sz w:val="20"/>
          <w:szCs w:val="20"/>
        </w:rPr>
        <w:t>se situe la zone vers laquelle se rend le sous-marin ?</w:t>
      </w:r>
    </w:p>
    <w:p w14:paraId="19612C22" w14:textId="77777777" w:rsidR="00D0662D" w:rsidRPr="00096EFD" w:rsidRDefault="00D0662D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b/>
          <w:bCs/>
          <w:sz w:val="20"/>
          <w:szCs w:val="20"/>
        </w:rPr>
      </w:pPr>
    </w:p>
    <w:p w14:paraId="3FE6D996" w14:textId="77777777" w:rsidR="00D04286" w:rsidRPr="00096EFD" w:rsidRDefault="00FE156D" w:rsidP="00316006">
      <w:pPr>
        <w:rPr>
          <w:rFonts w:asciiTheme="minorHAnsi" w:hAnsiTheme="minorHAnsi" w:cs="Arial"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………………………………………………………………………………………………………………</w:t>
      </w:r>
      <w:r w:rsidR="00D04286">
        <w:rPr>
          <w:rFonts w:asciiTheme="minorHAnsi" w:hAnsiTheme="minorHAnsi" w:cs="Arial"/>
          <w:sz w:val="20"/>
          <w:szCs w:val="20"/>
        </w:rPr>
        <w:t>………………………………………………………………………</w:t>
      </w:r>
    </w:p>
    <w:p w14:paraId="1636230A" w14:textId="77777777" w:rsidR="00FE156D" w:rsidRPr="00096EFD" w:rsidRDefault="00FE156D" w:rsidP="00316006">
      <w:pPr>
        <w:rPr>
          <w:rFonts w:asciiTheme="minorHAnsi" w:hAnsiTheme="minorHAnsi" w:cs="Arial"/>
          <w:sz w:val="20"/>
          <w:szCs w:val="20"/>
        </w:rPr>
      </w:pPr>
    </w:p>
    <w:p w14:paraId="35EAFE6A" w14:textId="77777777" w:rsidR="00FE156D" w:rsidRPr="00096EFD" w:rsidRDefault="00FE156D" w:rsidP="00FE156D">
      <w:pPr>
        <w:pStyle w:val="Paragraphedeliste"/>
        <w:numPr>
          <w:ilvl w:val="0"/>
          <w:numId w:val="26"/>
        </w:numPr>
        <w:rPr>
          <w:rFonts w:asciiTheme="minorHAnsi" w:hAnsiTheme="minorHAnsi" w:cs="Arial"/>
          <w:b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Que faudrait-il savoir pour répondre à la problématique ?</w:t>
      </w:r>
    </w:p>
    <w:p w14:paraId="132F02CD" w14:textId="77777777" w:rsidR="00FE156D" w:rsidRPr="00096EFD" w:rsidRDefault="00FE156D" w:rsidP="00FE156D">
      <w:pPr>
        <w:pStyle w:val="Paragraphedeliste"/>
        <w:rPr>
          <w:rFonts w:asciiTheme="minorHAnsi" w:hAnsiTheme="minorHAnsi" w:cs="Arial"/>
          <w:sz w:val="20"/>
          <w:szCs w:val="20"/>
        </w:rPr>
      </w:pPr>
    </w:p>
    <w:tbl>
      <w:tblPr>
        <w:tblStyle w:val="Grilledutableau"/>
        <w:tblpPr w:leftFromText="141" w:rightFromText="141" w:vertAnchor="text" w:horzAnchor="margin" w:tblpXSpec="right" w:tblpY="27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425"/>
      </w:tblGrid>
      <w:tr w:rsidR="004B5C85" w14:paraId="1F12B08F" w14:textId="77777777" w:rsidTr="004B5C85">
        <w:trPr>
          <w:trHeight w:val="340"/>
        </w:trPr>
        <w:tc>
          <w:tcPr>
            <w:tcW w:w="392" w:type="dxa"/>
            <w:vAlign w:val="center"/>
          </w:tcPr>
          <w:p w14:paraId="0D8B213B" w14:textId="77777777" w:rsidR="004B5C85" w:rsidRDefault="004B5C85" w:rsidP="004B5C85">
            <w:pPr>
              <w:ind w:hanging="142"/>
              <w:jc w:val="center"/>
              <w:rPr>
                <w:b/>
              </w:rPr>
            </w:pPr>
            <w:r w:rsidRPr="004B5C85">
              <w:rPr>
                <w:b/>
                <w:noProof/>
              </w:rPr>
              <w:drawing>
                <wp:inline distT="0" distB="0" distL="0" distR="0" wp14:anchorId="4A05EB4C" wp14:editId="6020AA9C">
                  <wp:extent cx="204324" cy="204324"/>
                  <wp:effectExtent l="19050" t="0" r="5226" b="0"/>
                  <wp:docPr id="24" name="Image 81" descr="analyser-raisonner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nalyser-raisonner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324" cy="204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vAlign w:val="center"/>
          </w:tcPr>
          <w:p w14:paraId="2D869519" w14:textId="77777777" w:rsidR="004B5C85" w:rsidRDefault="004B5C85" w:rsidP="004B5C85">
            <w:pPr>
              <w:jc w:val="center"/>
              <w:rPr>
                <w:b/>
              </w:rPr>
            </w:pPr>
          </w:p>
        </w:tc>
      </w:tr>
    </w:tbl>
    <w:p w14:paraId="2B0C1493" w14:textId="77777777" w:rsidR="00FE156D" w:rsidRDefault="00FE156D" w:rsidP="00FE156D">
      <w:pPr>
        <w:rPr>
          <w:rFonts w:asciiTheme="minorHAnsi" w:hAnsiTheme="minorHAnsi" w:cs="Arial"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………………………………………………………………………………………………………………</w:t>
      </w:r>
      <w:r w:rsidR="00D04286">
        <w:rPr>
          <w:rFonts w:asciiTheme="minorHAnsi" w:hAnsiTheme="minorHAnsi" w:cs="Arial"/>
          <w:sz w:val="20"/>
          <w:szCs w:val="20"/>
        </w:rPr>
        <w:t>……………………………………………………………………</w:t>
      </w:r>
    </w:p>
    <w:p w14:paraId="097E0ED7" w14:textId="77777777" w:rsidR="004B5C85" w:rsidRDefault="004B5C85" w:rsidP="00FE156D">
      <w:pPr>
        <w:rPr>
          <w:rFonts w:asciiTheme="minorHAnsi" w:hAnsiTheme="minorHAnsi" w:cs="Arial"/>
          <w:sz w:val="20"/>
          <w:szCs w:val="20"/>
        </w:rPr>
      </w:pPr>
    </w:p>
    <w:p w14:paraId="440C13DD" w14:textId="77777777" w:rsidR="004B5C85" w:rsidRPr="004B5C85" w:rsidRDefault="004B5C85" w:rsidP="00FE156D">
      <w:pPr>
        <w:rPr>
          <w:rFonts w:asciiTheme="minorHAnsi" w:hAnsiTheme="minorHAnsi" w:cs="Arial"/>
          <w:sz w:val="20"/>
          <w:szCs w:val="20"/>
        </w:rPr>
      </w:pPr>
    </w:p>
    <w:p w14:paraId="1E62E33F" w14:textId="77777777" w:rsidR="00096EFD" w:rsidRPr="00096EFD" w:rsidRDefault="00096EFD" w:rsidP="00FE156D">
      <w:pPr>
        <w:rPr>
          <w:rFonts w:asciiTheme="minorHAnsi" w:hAnsiTheme="minorHAnsi" w:cs="Arial"/>
          <w:b/>
          <w:sz w:val="20"/>
          <w:szCs w:val="20"/>
        </w:rPr>
      </w:pPr>
      <w:r w:rsidRPr="00096EFD">
        <w:rPr>
          <w:rFonts w:asciiTheme="minorHAnsi" w:hAnsiTheme="minorHAnsi" w:cs="Arial"/>
          <w:b/>
          <w:sz w:val="20"/>
          <w:szCs w:val="20"/>
        </w:rPr>
        <w:t xml:space="preserve">Cette valeur sera obtenue </w:t>
      </w:r>
      <w:r w:rsidRPr="00096EFD">
        <w:rPr>
          <w:rFonts w:asciiTheme="minorHAnsi" w:hAnsiTheme="minorHAnsi" w:cs="Arial"/>
          <w:b/>
          <w:sz w:val="20"/>
          <w:szCs w:val="20"/>
          <w:u w:val="single"/>
        </w:rPr>
        <w:t>en modélisant</w:t>
      </w:r>
      <w:r w:rsidRPr="00096EFD">
        <w:rPr>
          <w:rFonts w:asciiTheme="minorHAnsi" w:hAnsiTheme="minorHAnsi" w:cs="Arial"/>
          <w:b/>
          <w:sz w:val="20"/>
          <w:szCs w:val="20"/>
        </w:rPr>
        <w:t xml:space="preserve"> la pression en fonction de la profondeur.</w:t>
      </w:r>
    </w:p>
    <w:p w14:paraId="52B4B92F" w14:textId="77777777" w:rsidR="00096EFD" w:rsidRPr="00096EFD" w:rsidRDefault="00096EFD" w:rsidP="00FE156D">
      <w:pPr>
        <w:rPr>
          <w:rFonts w:asciiTheme="minorHAnsi" w:hAnsiTheme="minorHAnsi" w:cs="Arial"/>
          <w:b/>
          <w:sz w:val="20"/>
          <w:szCs w:val="20"/>
        </w:rPr>
      </w:pPr>
    </w:p>
    <w:p w14:paraId="7A311CFB" w14:textId="25B2CE21" w:rsidR="00316006" w:rsidRPr="00096EFD" w:rsidRDefault="00096EFD" w:rsidP="00FE156D">
      <w:pPr>
        <w:pStyle w:val="Paragraphedeliste"/>
        <w:numPr>
          <w:ilvl w:val="0"/>
          <w:numId w:val="26"/>
        </w:numPr>
        <w:rPr>
          <w:rFonts w:asciiTheme="minorHAnsi" w:hAnsiTheme="minorHAnsi" w:cs="Arial"/>
          <w:b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En s’aidant du matériel mis à disposition, proposer un protocole permettant</w:t>
      </w:r>
      <w:r>
        <w:rPr>
          <w:rFonts w:asciiTheme="minorHAnsi" w:hAnsiTheme="minorHAnsi" w:cs="Arial"/>
          <w:sz w:val="20"/>
          <w:szCs w:val="20"/>
        </w:rPr>
        <w:t xml:space="preserve"> d’obtenir la modélisation souhaitée.</w:t>
      </w:r>
      <w:r w:rsidRPr="00096EFD">
        <w:rPr>
          <w:rFonts w:asciiTheme="minorHAnsi" w:hAnsiTheme="minorHAnsi" w:cs="Arial"/>
          <w:sz w:val="20"/>
          <w:szCs w:val="20"/>
        </w:rPr>
        <w:t xml:space="preserve"> </w:t>
      </w:r>
      <w:r w:rsidR="003142DD">
        <w:rPr>
          <w:rFonts w:asciiTheme="minorHAnsi" w:hAnsiTheme="minorHAnsi" w:cs="Arial"/>
          <w:sz w:val="20"/>
          <w:szCs w:val="20"/>
        </w:rPr>
        <w:t>Le réaliser.</w:t>
      </w:r>
    </w:p>
    <w:p w14:paraId="4931D261" w14:textId="77777777" w:rsidR="00316006" w:rsidRDefault="00316006" w:rsidP="00316006">
      <w:pPr>
        <w:rPr>
          <w:rFonts w:asciiTheme="minorHAnsi" w:hAnsiTheme="minorHAnsi" w:cs="Arial"/>
          <w:i/>
          <w:iCs/>
          <w:sz w:val="20"/>
          <w:szCs w:val="20"/>
        </w:rPr>
      </w:pPr>
      <w:r w:rsidRPr="00096EFD">
        <w:rPr>
          <w:rFonts w:asciiTheme="minorHAnsi" w:hAnsiTheme="minorHAnsi" w:cs="Arial"/>
          <w:i/>
          <w:iCs/>
          <w:sz w:val="20"/>
          <w:szCs w:val="20"/>
        </w:rPr>
        <w:t xml:space="preserve">  </w:t>
      </w:r>
    </w:p>
    <w:p w14:paraId="17609D32" w14:textId="77777777" w:rsidR="00096EFD" w:rsidRDefault="00096EFD" w:rsidP="00316006">
      <w:pPr>
        <w:rPr>
          <w:rFonts w:asciiTheme="minorHAnsi" w:hAnsiTheme="minorHAnsi" w:cs="Arial"/>
          <w:iCs/>
          <w:sz w:val="20"/>
          <w:szCs w:val="20"/>
        </w:rPr>
      </w:pPr>
      <w:r w:rsidRPr="00B8085E">
        <w:rPr>
          <w:rFonts w:asciiTheme="minorHAnsi" w:hAnsiTheme="minorHAnsi" w:cs="Arial"/>
          <w:iCs/>
          <w:sz w:val="20"/>
          <w:szCs w:val="20"/>
          <w:u w:val="single"/>
        </w:rPr>
        <w:t>Matériel</w:t>
      </w:r>
      <w:r>
        <w:rPr>
          <w:rFonts w:asciiTheme="minorHAnsi" w:hAnsiTheme="minorHAnsi" w:cs="Arial"/>
          <w:iCs/>
          <w:sz w:val="20"/>
          <w:szCs w:val="20"/>
        </w:rPr>
        <w:t> : une éprouvette, un réglet, un capteur de pression muni d’</w:t>
      </w:r>
      <w:r w:rsidR="00B8085E">
        <w:rPr>
          <w:rFonts w:asciiTheme="minorHAnsi" w:hAnsiTheme="minorHAnsi" w:cs="Arial"/>
          <w:iCs/>
          <w:sz w:val="20"/>
          <w:szCs w:val="20"/>
        </w:rPr>
        <w:t>un tuyau</w:t>
      </w:r>
      <w:r>
        <w:rPr>
          <w:rFonts w:asciiTheme="minorHAnsi" w:hAnsiTheme="minorHAnsi" w:cs="Arial"/>
          <w:iCs/>
          <w:sz w:val="20"/>
          <w:szCs w:val="20"/>
        </w:rPr>
        <w:t xml:space="preserve"> et d’un système d’acquisition, de l’eau salée</w:t>
      </w:r>
      <w:r w:rsidR="00B8085E">
        <w:rPr>
          <w:rFonts w:asciiTheme="minorHAnsi" w:hAnsiTheme="minorHAnsi" w:cs="Arial"/>
          <w:iCs/>
          <w:sz w:val="20"/>
          <w:szCs w:val="20"/>
        </w:rPr>
        <w:t>.</w:t>
      </w:r>
    </w:p>
    <w:p w14:paraId="707B455A" w14:textId="77777777" w:rsidR="00096EFD" w:rsidRPr="00B8085E" w:rsidRDefault="001642B4" w:rsidP="00316006">
      <w:p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6928" behindDoc="0" locked="0" layoutInCell="1" allowOverlap="1" wp14:anchorId="603E0101" wp14:editId="45B97781">
                <wp:simplePos x="0" y="0"/>
                <wp:positionH relativeFrom="column">
                  <wp:posOffset>2722245</wp:posOffset>
                </wp:positionH>
                <wp:positionV relativeFrom="paragraph">
                  <wp:posOffset>149860</wp:posOffset>
                </wp:positionV>
                <wp:extent cx="0" cy="2080260"/>
                <wp:effectExtent l="5080" t="5080" r="13970" b="10160"/>
                <wp:wrapNone/>
                <wp:docPr id="34" name="AutoShape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02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223D0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25" o:spid="_x0000_s1026" type="#_x0000_t32" style="position:absolute;margin-left:214.35pt;margin-top:11.8pt;width:0;height:163.8pt;z-index:2518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"/>
            </w:pict>
          </mc:Fallback>
        </mc:AlternateContent>
      </w:r>
    </w:p>
    <w:p w14:paraId="442084C2" w14:textId="77777777" w:rsidR="002D0F91" w:rsidRPr="00B8085E" w:rsidRDefault="00316006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i/>
          <w:iCs/>
          <w:sz w:val="20"/>
          <w:szCs w:val="20"/>
        </w:rPr>
      </w:pPr>
      <w:r w:rsidRPr="00B8085E">
        <w:rPr>
          <w:rFonts w:asciiTheme="minorHAnsi" w:hAnsiTheme="minorHAnsi" w:cs="Arial"/>
          <w:i/>
          <w:iCs/>
          <w:sz w:val="20"/>
          <w:szCs w:val="20"/>
        </w:rPr>
        <w:t xml:space="preserve"> </w:t>
      </w:r>
      <w:r w:rsidR="00096EFD" w:rsidRPr="00B8085E">
        <w:rPr>
          <w:rFonts w:asciiTheme="minorHAnsi" w:hAnsiTheme="minorHAnsi" w:cs="Arial"/>
          <w:i/>
          <w:iCs/>
          <w:sz w:val="20"/>
          <w:szCs w:val="20"/>
        </w:rPr>
        <w:t xml:space="preserve">                 </w:t>
      </w:r>
      <w:r w:rsidRPr="00B8085E">
        <w:rPr>
          <w:rFonts w:asciiTheme="minorHAnsi" w:hAnsiTheme="minorHAnsi" w:cs="Arial"/>
          <w:i/>
          <w:iCs/>
          <w:sz w:val="20"/>
          <w:szCs w:val="20"/>
        </w:rPr>
        <w:t xml:space="preserve"> </w:t>
      </w:r>
      <w:r w:rsidR="00096EFD" w:rsidRPr="00B8085E">
        <w:rPr>
          <w:rFonts w:asciiTheme="minorHAnsi" w:hAnsiTheme="minorHAnsi" w:cs="Arial"/>
          <w:i/>
          <w:iCs/>
          <w:sz w:val="20"/>
          <w:szCs w:val="20"/>
          <w:u w:val="single"/>
        </w:rPr>
        <w:t>Schéma du dispositif</w:t>
      </w:r>
      <w:r w:rsidR="00096EFD" w:rsidRPr="00B8085E">
        <w:rPr>
          <w:rFonts w:asciiTheme="minorHAnsi" w:hAnsiTheme="minorHAnsi" w:cs="Arial"/>
          <w:i/>
          <w:iCs/>
          <w:sz w:val="20"/>
          <w:szCs w:val="20"/>
        </w:rPr>
        <w:t xml:space="preserve">                                           </w:t>
      </w:r>
      <w:r w:rsidR="00B8085E">
        <w:rPr>
          <w:rFonts w:asciiTheme="minorHAnsi" w:hAnsiTheme="minorHAnsi" w:cs="Arial"/>
          <w:i/>
          <w:iCs/>
          <w:sz w:val="20"/>
          <w:szCs w:val="20"/>
        </w:rPr>
        <w:t xml:space="preserve">         </w:t>
      </w:r>
      <w:r w:rsidR="00096EFD" w:rsidRPr="00B8085E">
        <w:rPr>
          <w:rFonts w:asciiTheme="minorHAnsi" w:hAnsiTheme="minorHAnsi" w:cs="Arial"/>
          <w:i/>
          <w:iCs/>
          <w:sz w:val="20"/>
          <w:szCs w:val="20"/>
        </w:rPr>
        <w:t xml:space="preserve">      </w:t>
      </w:r>
      <w:r w:rsidR="00B8085E">
        <w:rPr>
          <w:rFonts w:asciiTheme="minorHAnsi" w:hAnsiTheme="minorHAnsi" w:cs="Arial"/>
          <w:i/>
          <w:iCs/>
          <w:sz w:val="20"/>
          <w:szCs w:val="20"/>
        </w:rPr>
        <w:t xml:space="preserve">                 </w:t>
      </w:r>
      <w:r w:rsidR="00096EFD" w:rsidRPr="00B8085E">
        <w:rPr>
          <w:rFonts w:asciiTheme="minorHAnsi" w:hAnsiTheme="minorHAnsi" w:cs="Arial"/>
          <w:i/>
          <w:iCs/>
          <w:sz w:val="20"/>
          <w:szCs w:val="20"/>
        </w:rPr>
        <w:t xml:space="preserve"> </w:t>
      </w:r>
      <w:r w:rsidR="00096EFD" w:rsidRPr="00B8085E">
        <w:rPr>
          <w:rFonts w:asciiTheme="minorHAnsi" w:hAnsiTheme="minorHAnsi" w:cs="Arial"/>
          <w:i/>
          <w:iCs/>
          <w:sz w:val="20"/>
          <w:szCs w:val="20"/>
          <w:u w:val="single"/>
        </w:rPr>
        <w:t>Description du protocole</w:t>
      </w:r>
    </w:p>
    <w:p w14:paraId="2E91D215" w14:textId="77777777" w:rsidR="00096EFD" w:rsidRPr="00B8085E" w:rsidRDefault="00096EFD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i/>
          <w:iCs/>
          <w:sz w:val="20"/>
          <w:szCs w:val="20"/>
        </w:rPr>
      </w:pPr>
    </w:p>
    <w:p w14:paraId="2B352DAC" w14:textId="77777777" w:rsidR="00B8085E" w:rsidRDefault="00B8085E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i/>
          <w:iCs/>
          <w:sz w:val="20"/>
          <w:szCs w:val="20"/>
        </w:rPr>
      </w:pPr>
    </w:p>
    <w:p w14:paraId="3225E23F" w14:textId="77777777" w:rsidR="001642B4" w:rsidRDefault="001642B4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i/>
          <w:iCs/>
          <w:sz w:val="20"/>
          <w:szCs w:val="20"/>
        </w:rPr>
      </w:pPr>
    </w:p>
    <w:p w14:paraId="72655EA7" w14:textId="77777777" w:rsidR="001642B4" w:rsidRDefault="001642B4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i/>
          <w:iCs/>
          <w:sz w:val="20"/>
          <w:szCs w:val="20"/>
        </w:rPr>
      </w:pPr>
    </w:p>
    <w:p w14:paraId="35ED2FB8" w14:textId="77777777" w:rsidR="001642B4" w:rsidRDefault="001642B4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i/>
          <w:iCs/>
          <w:sz w:val="20"/>
          <w:szCs w:val="20"/>
        </w:rPr>
      </w:pPr>
    </w:p>
    <w:p w14:paraId="674C73D8" w14:textId="77777777" w:rsidR="001642B4" w:rsidRDefault="001642B4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i/>
          <w:iCs/>
          <w:sz w:val="20"/>
          <w:szCs w:val="20"/>
        </w:rPr>
      </w:pPr>
    </w:p>
    <w:p w14:paraId="7B0502AD" w14:textId="77777777" w:rsidR="001642B4" w:rsidRDefault="001642B4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i/>
          <w:iCs/>
          <w:sz w:val="20"/>
          <w:szCs w:val="20"/>
        </w:rPr>
      </w:pPr>
    </w:p>
    <w:p w14:paraId="0A44A58E" w14:textId="77777777" w:rsidR="001642B4" w:rsidRDefault="001642B4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i/>
          <w:iCs/>
          <w:sz w:val="20"/>
          <w:szCs w:val="20"/>
        </w:rPr>
      </w:pPr>
    </w:p>
    <w:p w14:paraId="068FF20F" w14:textId="77777777" w:rsidR="001642B4" w:rsidRDefault="001642B4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i/>
          <w:iCs/>
          <w:sz w:val="20"/>
          <w:szCs w:val="20"/>
        </w:rPr>
      </w:pPr>
    </w:p>
    <w:p w14:paraId="5B45E923" w14:textId="77777777" w:rsidR="001642B4" w:rsidRDefault="001642B4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i/>
          <w:i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59"/>
        <w:gridCol w:w="8930"/>
      </w:tblGrid>
      <w:tr w:rsidR="00B8085E" w14:paraId="0011C549" w14:textId="77777777" w:rsidTr="00D04286">
        <w:tc>
          <w:tcPr>
            <w:tcW w:w="959" w:type="dxa"/>
          </w:tcPr>
          <w:p w14:paraId="240DCCB1" w14:textId="77777777" w:rsidR="00B8085E" w:rsidRDefault="00B8085E" w:rsidP="00316006">
            <w:pPr>
              <w:pStyle w:val="NormalWeb"/>
              <w:spacing w:before="0" w:beforeAutospacing="0" w:after="0" w:afterAutospacing="0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B8085E">
              <w:rPr>
                <w:rFonts w:asciiTheme="minorHAnsi" w:hAnsiTheme="minorHAnsi" w:cs="Arial"/>
                <w:i/>
                <w:iCs/>
                <w:noProof/>
                <w:sz w:val="20"/>
                <w:szCs w:val="20"/>
              </w:rPr>
              <w:lastRenderedPageBreak/>
              <w:drawing>
                <wp:inline distT="0" distB="0" distL="0" distR="0" wp14:anchorId="772A582B" wp14:editId="2E854E53">
                  <wp:extent cx="331146" cy="321013"/>
                  <wp:effectExtent l="19050" t="0" r="0" b="0"/>
                  <wp:docPr id="21" name="Image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 cstate="print">
                            <a:alphaModFix/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791" cy="322608"/>
                          </a:xfrm>
                          <a:prstGeom prst="rect">
                            <a:avLst/>
                          </a:prstGeom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0" w:type="dxa"/>
            <w:vAlign w:val="center"/>
          </w:tcPr>
          <w:p w14:paraId="40726822" w14:textId="77777777" w:rsidR="00B8085E" w:rsidRPr="00B8085E" w:rsidRDefault="00B8085E" w:rsidP="000D1532">
            <w:pPr>
              <w:pStyle w:val="NormalWeb"/>
              <w:spacing w:before="0" w:beforeAutospacing="0" w:after="0" w:afterAutospacing="0"/>
              <w:rPr>
                <w:rFonts w:asciiTheme="minorHAnsi" w:hAnsiTheme="minorHAnsi" w:cs="Arial"/>
                <w:b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iCs/>
                <w:sz w:val="20"/>
                <w:szCs w:val="20"/>
              </w:rPr>
              <w:t>Appel 1 : Appeler le professeur pour lui présenter votre protocole</w:t>
            </w:r>
            <w:r w:rsidR="000D1532">
              <w:rPr>
                <w:rFonts w:asciiTheme="minorHAnsi" w:hAnsiTheme="minorHAnsi" w:cs="Arial"/>
                <w:b/>
                <w:iCs/>
                <w:sz w:val="20"/>
                <w:szCs w:val="20"/>
              </w:rPr>
              <w:t>.</w:t>
            </w:r>
          </w:p>
        </w:tc>
      </w:tr>
    </w:tbl>
    <w:p w14:paraId="44CA2855" w14:textId="77777777" w:rsidR="00B8085E" w:rsidRDefault="00B8085E" w:rsidP="00316006">
      <w:pPr>
        <w:pStyle w:val="NormalWeb"/>
        <w:spacing w:before="0" w:beforeAutospacing="0" w:after="0" w:afterAutospacing="0"/>
        <w:rPr>
          <w:rFonts w:asciiTheme="minorHAnsi" w:hAnsiTheme="minorHAnsi" w:cs="Arial"/>
          <w:i/>
          <w:iCs/>
          <w:sz w:val="20"/>
          <w:szCs w:val="20"/>
        </w:rPr>
      </w:pPr>
    </w:p>
    <w:p w14:paraId="6B6B63A3" w14:textId="5263C6CD" w:rsidR="003142DD" w:rsidRDefault="003142DD" w:rsidP="008F7375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Theme="minorHAnsi" w:hAnsiTheme="minorHAnsi" w:cs="Arial"/>
          <w:bCs/>
          <w:iCs/>
          <w:sz w:val="20"/>
          <w:szCs w:val="20"/>
        </w:rPr>
      </w:pPr>
      <w:r>
        <w:rPr>
          <w:rFonts w:asciiTheme="minorHAnsi" w:hAnsiTheme="minorHAnsi" w:cs="Arial"/>
          <w:bCs/>
          <w:iCs/>
          <w:sz w:val="20"/>
          <w:szCs w:val="20"/>
        </w:rPr>
        <w:t xml:space="preserve">La sonde mesure la pression due à l’eau ainsi qu’à l’air en un point de l’éprouvette. </w:t>
      </w:r>
      <w:r w:rsidR="00F0798F">
        <w:rPr>
          <w:rFonts w:asciiTheme="minorHAnsi" w:hAnsiTheme="minorHAnsi" w:cs="Arial"/>
          <w:bCs/>
          <w:iCs/>
          <w:sz w:val="20"/>
          <w:szCs w:val="20"/>
        </w:rPr>
        <w:t>Comment</w:t>
      </w:r>
      <w:r>
        <w:rPr>
          <w:rFonts w:asciiTheme="minorHAnsi" w:hAnsiTheme="minorHAnsi" w:cs="Arial"/>
          <w:bCs/>
          <w:iCs/>
          <w:sz w:val="20"/>
          <w:szCs w:val="20"/>
        </w:rPr>
        <w:t xml:space="preserve"> peut-on calculer la </w:t>
      </w:r>
      <w:r w:rsidR="00F0798F">
        <w:rPr>
          <w:rFonts w:asciiTheme="minorHAnsi" w:hAnsiTheme="minorHAnsi" w:cs="Arial"/>
          <w:bCs/>
          <w:iCs/>
          <w:sz w:val="20"/>
          <w:szCs w:val="20"/>
        </w:rPr>
        <w:t>pression</w:t>
      </w:r>
      <w:r>
        <w:rPr>
          <w:rFonts w:asciiTheme="minorHAnsi" w:hAnsiTheme="minorHAnsi" w:cs="Arial"/>
          <w:bCs/>
          <w:iCs/>
          <w:sz w:val="20"/>
          <w:szCs w:val="20"/>
        </w:rPr>
        <w:t xml:space="preserve"> </w:t>
      </w:r>
      <w:r w:rsidR="00F0798F">
        <w:rPr>
          <w:rFonts w:asciiTheme="minorHAnsi" w:hAnsiTheme="minorHAnsi" w:cs="Arial"/>
          <w:bCs/>
          <w:iCs/>
          <w:sz w:val="20"/>
          <w:szCs w:val="20"/>
        </w:rPr>
        <w:t>uniquement</w:t>
      </w:r>
      <w:r>
        <w:rPr>
          <w:rFonts w:asciiTheme="minorHAnsi" w:hAnsiTheme="minorHAnsi" w:cs="Arial"/>
          <w:bCs/>
          <w:iCs/>
          <w:sz w:val="20"/>
          <w:szCs w:val="20"/>
        </w:rPr>
        <w:t xml:space="preserve"> due à l’eau en tous points de </w:t>
      </w:r>
      <w:r w:rsidR="00F0798F">
        <w:rPr>
          <w:rFonts w:asciiTheme="minorHAnsi" w:hAnsiTheme="minorHAnsi" w:cs="Arial"/>
          <w:bCs/>
          <w:iCs/>
          <w:sz w:val="20"/>
          <w:szCs w:val="20"/>
        </w:rPr>
        <w:t>l’éprouvette ? On notera cette pression Peau.</w:t>
      </w:r>
    </w:p>
    <w:p w14:paraId="7881934F" w14:textId="58CE8089" w:rsidR="003142DD" w:rsidRDefault="00F0798F" w:rsidP="003142DD">
      <w:pPr>
        <w:pStyle w:val="NormalWeb"/>
        <w:spacing w:before="0" w:beforeAutospacing="0" w:after="0" w:afterAutospacing="0"/>
        <w:ind w:left="786"/>
        <w:rPr>
          <w:rFonts w:asciiTheme="minorHAnsi" w:hAnsiTheme="minorHAnsi" w:cs="Arial"/>
          <w:bCs/>
          <w:iCs/>
          <w:sz w:val="20"/>
          <w:szCs w:val="20"/>
        </w:rPr>
      </w:pPr>
      <w:r>
        <w:rPr>
          <w:rFonts w:asciiTheme="minorHAnsi" w:hAnsiTheme="minorHAnsi" w:cs="Arial"/>
          <w:bCs/>
          <w:iCs/>
          <w:sz w:val="20"/>
          <w:szCs w:val="20"/>
        </w:rPr>
        <w:t>Peau=</w:t>
      </w:r>
      <w:r w:rsidR="003142DD">
        <w:rPr>
          <w:rFonts w:asciiTheme="minorHAnsi" w:hAnsiTheme="minorHAnsi" w:cs="Arial"/>
          <w:bCs/>
          <w:iCs/>
          <w:sz w:val="20"/>
          <w:szCs w:val="20"/>
        </w:rPr>
        <w:t>…………………………………………………………………………………………………………………………………………………………</w:t>
      </w:r>
      <w:proofErr w:type="gramStart"/>
      <w:r w:rsidR="003142DD">
        <w:rPr>
          <w:rFonts w:asciiTheme="minorHAnsi" w:hAnsiTheme="minorHAnsi" w:cs="Arial"/>
          <w:bCs/>
          <w:iCs/>
          <w:sz w:val="20"/>
          <w:szCs w:val="20"/>
        </w:rPr>
        <w:t>…….</w:t>
      </w:r>
      <w:proofErr w:type="gramEnd"/>
      <w:r w:rsidR="003142DD">
        <w:rPr>
          <w:rFonts w:asciiTheme="minorHAnsi" w:hAnsiTheme="minorHAnsi" w:cs="Arial"/>
          <w:bCs/>
          <w:iCs/>
          <w:sz w:val="20"/>
          <w:szCs w:val="20"/>
        </w:rPr>
        <w:t>.</w:t>
      </w:r>
    </w:p>
    <w:p w14:paraId="0525EE5A" w14:textId="77777777" w:rsidR="00F0798F" w:rsidRDefault="00F0798F" w:rsidP="003142DD">
      <w:pPr>
        <w:pStyle w:val="NormalWeb"/>
        <w:spacing w:before="0" w:beforeAutospacing="0" w:after="0" w:afterAutospacing="0"/>
        <w:ind w:left="786"/>
        <w:rPr>
          <w:rFonts w:asciiTheme="minorHAnsi" w:hAnsiTheme="minorHAnsi" w:cs="Arial"/>
          <w:bCs/>
          <w:iCs/>
          <w:sz w:val="20"/>
          <w:szCs w:val="20"/>
        </w:rPr>
      </w:pPr>
    </w:p>
    <w:p w14:paraId="274A19CB" w14:textId="37B9BBEE" w:rsidR="008F7375" w:rsidRPr="003142DD" w:rsidRDefault="008F7375" w:rsidP="008F7375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Theme="minorHAnsi" w:hAnsiTheme="minorHAnsi" w:cs="Arial"/>
          <w:bCs/>
          <w:iCs/>
          <w:sz w:val="20"/>
          <w:szCs w:val="20"/>
        </w:rPr>
      </w:pPr>
      <w:r w:rsidRPr="003142DD">
        <w:rPr>
          <w:rFonts w:asciiTheme="minorHAnsi" w:hAnsiTheme="minorHAnsi" w:cs="Arial"/>
          <w:bCs/>
          <w:iCs/>
          <w:sz w:val="20"/>
          <w:szCs w:val="20"/>
        </w:rPr>
        <w:t>Utiliser le programme suivant (faire un copier/coller) afin de modéliser</w:t>
      </w:r>
      <w:r w:rsidR="003142DD">
        <w:rPr>
          <w:rFonts w:asciiTheme="minorHAnsi" w:hAnsiTheme="minorHAnsi" w:cs="Arial"/>
          <w:bCs/>
          <w:iCs/>
          <w:sz w:val="20"/>
          <w:szCs w:val="20"/>
        </w:rPr>
        <w:t xml:space="preserve"> le phénomène observé</w:t>
      </w:r>
      <w:r w:rsidRPr="003142DD">
        <w:rPr>
          <w:rFonts w:asciiTheme="minorHAnsi" w:hAnsiTheme="minorHAnsi" w:cs="Arial"/>
          <w:bCs/>
          <w:iCs/>
          <w:sz w:val="20"/>
          <w:szCs w:val="20"/>
        </w:rPr>
        <w:t>. Vous devez au préalable compléter les lignes rouge.</w:t>
      </w:r>
      <w:r w:rsidR="003142DD" w:rsidRPr="003142DD">
        <w:rPr>
          <w:rFonts w:asciiTheme="minorHAnsi" w:hAnsiTheme="minorHAnsi" w:cs="Arial"/>
          <w:bCs/>
          <w:iCs/>
          <w:sz w:val="20"/>
          <w:szCs w:val="20"/>
        </w:rPr>
        <w:t xml:space="preserve"> Vous montrerez la courbe obtenue au professeur.</w:t>
      </w:r>
    </w:p>
    <w:p w14:paraId="41749522" w14:textId="1169EA31" w:rsidR="008F7375" w:rsidRDefault="008F7375" w:rsidP="008F7375">
      <w:pPr>
        <w:pStyle w:val="NormalWeb"/>
        <w:spacing w:before="0" w:beforeAutospacing="0" w:after="0" w:afterAutospacing="0"/>
        <w:ind w:left="720"/>
        <w:rPr>
          <w:rFonts w:asciiTheme="minorHAnsi" w:hAnsiTheme="minorHAnsi" w:cs="Arial"/>
          <w:b/>
          <w:iCs/>
          <w:sz w:val="20"/>
          <w:szCs w:val="20"/>
        </w:rPr>
      </w:pPr>
      <w:r>
        <w:rPr>
          <w:rFonts w:asciiTheme="minorHAnsi" w:hAnsiTheme="minorHAnsi" w:cs="Arial"/>
          <w:b/>
          <w:iCs/>
          <w:sz w:val="20"/>
          <w:szCs w:val="20"/>
        </w:rPr>
        <w:t xml:space="preserve"> </w:t>
      </w:r>
    </w:p>
    <w:p w14:paraId="1DC0C0E1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import</w:t>
      </w:r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 xml:space="preserve"> 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matplotlib.pyplot</w:t>
      </w:r>
      <w:proofErr w:type="spell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 xml:space="preserve"> as 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plt</w:t>
      </w:r>
      <w:proofErr w:type="spellEnd"/>
    </w:p>
    <w:p w14:paraId="06B43D20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import</w:t>
      </w:r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 xml:space="preserve"> 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numpy</w:t>
      </w:r>
      <w:proofErr w:type="spell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 xml:space="preserve"> as 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np</w:t>
      </w:r>
      <w:proofErr w:type="spellEnd"/>
    </w:p>
    <w:p w14:paraId="61F7F1ED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proofErr w:type="spellStart"/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from</w:t>
      </w:r>
      <w:proofErr w:type="spellEnd"/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 xml:space="preserve"> 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scipy.stats</w:t>
      </w:r>
      <w:proofErr w:type="spell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 xml:space="preserve"> import 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linregress</w:t>
      </w:r>
      <w:proofErr w:type="spellEnd"/>
    </w:p>
    <w:p w14:paraId="4FBED190" w14:textId="2677D84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h</w:t>
      </w:r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=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np.array</w:t>
      </w:r>
      <w:proofErr w:type="spell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 xml:space="preserve"> ( [</w:t>
      </w:r>
      <w:r>
        <w:rPr>
          <w:rFonts w:asciiTheme="minorHAnsi" w:hAnsiTheme="minorHAnsi" w:cs="Arial"/>
          <w:b/>
          <w:iCs/>
          <w:color w:val="FF0000"/>
          <w:sz w:val="20"/>
          <w:szCs w:val="20"/>
        </w:rPr>
        <w:t>………………………………………………………………</w:t>
      </w:r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] )</w:t>
      </w:r>
    </w:p>
    <w:p w14:paraId="667A633E" w14:textId="08F995BB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P=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np.array</w:t>
      </w:r>
      <w:proofErr w:type="spellEnd"/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( [</w:t>
      </w:r>
      <w:proofErr w:type="gramEnd"/>
      <w:r w:rsidRPr="008F7375">
        <w:rPr>
          <w:rFonts w:asciiTheme="minorHAnsi" w:hAnsiTheme="minorHAnsi" w:cs="Arial"/>
          <w:b/>
          <w:iCs/>
          <w:color w:val="FF0000"/>
          <w:sz w:val="20"/>
          <w:szCs w:val="20"/>
        </w:rPr>
        <w:t>……………………………………………………………….</w:t>
      </w:r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] )</w:t>
      </w:r>
    </w:p>
    <w:p w14:paraId="003E2AE0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n</w:t>
      </w:r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=(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len</w:t>
      </w:r>
      <w:proofErr w:type="spell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(P))</w:t>
      </w:r>
    </w:p>
    <w:p w14:paraId="6BFF95AF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Peau</w:t>
      </w:r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=[</w:t>
      </w:r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]</w:t>
      </w:r>
    </w:p>
    <w:p w14:paraId="471E5143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for</w:t>
      </w:r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 xml:space="preserve"> i in range(0,n) :</w:t>
      </w:r>
    </w:p>
    <w:p w14:paraId="712054C6" w14:textId="748675E6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 xml:space="preserve">    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Peau.append</w:t>
      </w:r>
      <w:proofErr w:type="spell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(</w:t>
      </w:r>
      <w:r w:rsidRPr="008F7375">
        <w:rPr>
          <w:rFonts w:asciiTheme="minorHAnsi" w:hAnsiTheme="minorHAnsi" w:cs="Arial"/>
          <w:b/>
          <w:iCs/>
          <w:color w:val="FF0000"/>
          <w:sz w:val="20"/>
          <w:szCs w:val="20"/>
        </w:rPr>
        <w:t>………………………………………</w:t>
      </w:r>
      <w:proofErr w:type="gramStart"/>
      <w:r w:rsidRPr="008F7375">
        <w:rPr>
          <w:rFonts w:asciiTheme="minorHAnsi" w:hAnsiTheme="minorHAnsi" w:cs="Arial"/>
          <w:b/>
          <w:iCs/>
          <w:color w:val="FF0000"/>
          <w:sz w:val="20"/>
          <w:szCs w:val="20"/>
        </w:rPr>
        <w:t>…….</w:t>
      </w:r>
      <w:proofErr w:type="gramEnd"/>
      <w:r w:rsidRPr="008F7375">
        <w:rPr>
          <w:rFonts w:asciiTheme="minorHAnsi" w:hAnsiTheme="minorHAnsi" w:cs="Arial"/>
          <w:b/>
          <w:iCs/>
          <w:color w:val="FF0000"/>
          <w:sz w:val="20"/>
          <w:szCs w:val="20"/>
        </w:rPr>
        <w:t>.</w:t>
      </w:r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)</w:t>
      </w:r>
    </w:p>
    <w:p w14:paraId="7A798AF9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proofErr w:type="spellStart"/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plt.plot</w:t>
      </w:r>
      <w:proofErr w:type="spellEnd"/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(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h,Peau,'+',c</w:t>
      </w:r>
      <w:proofErr w:type="spell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='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r',label</w:t>
      </w:r>
      <w:proofErr w:type="spell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="points expérimentaux")</w:t>
      </w:r>
    </w:p>
    <w:p w14:paraId="23D55B22" w14:textId="6B8796AE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proofErr w:type="spellStart"/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plt.xlabel</w:t>
      </w:r>
      <w:proofErr w:type="spellEnd"/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("</w:t>
      </w:r>
      <w:r w:rsidRPr="008F7375">
        <w:rPr>
          <w:rFonts w:asciiTheme="minorHAnsi" w:hAnsiTheme="minorHAnsi" w:cs="Arial"/>
          <w:b/>
          <w:iCs/>
          <w:color w:val="FF0000"/>
          <w:sz w:val="20"/>
          <w:szCs w:val="20"/>
        </w:rPr>
        <w:t>…………………………………………</w:t>
      </w:r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")</w:t>
      </w:r>
    </w:p>
    <w:p w14:paraId="4B15F7C0" w14:textId="090476B5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proofErr w:type="spellStart"/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plt.ylabel</w:t>
      </w:r>
      <w:proofErr w:type="spellEnd"/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("</w:t>
      </w:r>
      <w:r w:rsidRPr="008F7375">
        <w:rPr>
          <w:rFonts w:asciiTheme="minorHAnsi" w:hAnsiTheme="minorHAnsi" w:cs="Arial"/>
          <w:b/>
          <w:iCs/>
          <w:color w:val="FF0000"/>
          <w:sz w:val="20"/>
          <w:szCs w:val="20"/>
        </w:rPr>
        <w:t>…………………………………………………..</w:t>
      </w:r>
      <w:r w:rsidRPr="008F7375">
        <w:rPr>
          <w:rFonts w:asciiTheme="minorHAnsi" w:hAnsiTheme="minorHAnsi" w:cs="Arial"/>
          <w:b/>
          <w:iCs/>
          <w:color w:val="FF0000"/>
          <w:sz w:val="20"/>
          <w:szCs w:val="20"/>
        </w:rPr>
        <w:t xml:space="preserve"> </w:t>
      </w:r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")</w:t>
      </w:r>
    </w:p>
    <w:p w14:paraId="24CE56C5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proofErr w:type="spellStart"/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plt.title</w:t>
      </w:r>
      <w:proofErr w:type="spellEnd"/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(" Peau=f(h)")</w:t>
      </w:r>
    </w:p>
    <w:p w14:paraId="1AE38B20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#modélisation linéaire Peau=a*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h+b</w:t>
      </w:r>
      <w:proofErr w:type="spellEnd"/>
    </w:p>
    <w:p w14:paraId="265D1003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(</w:t>
      </w:r>
      <w:proofErr w:type="spellStart"/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a,b</w:t>
      </w:r>
      <w:proofErr w:type="spellEnd"/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,_,_,_)=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linregress</w:t>
      </w:r>
      <w:proofErr w:type="spell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(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h,Peau</w:t>
      </w:r>
      <w:proofErr w:type="spell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)</w:t>
      </w:r>
    </w:p>
    <w:p w14:paraId="5B3BFE35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 xml:space="preserve">#Affichage des valeurs </w:t>
      </w:r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de a</w:t>
      </w:r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 xml:space="preserve"> et b</w:t>
      </w:r>
    </w:p>
    <w:p w14:paraId="27941D28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proofErr w:type="spellStart"/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print</w:t>
      </w:r>
      <w:proofErr w:type="spell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(</w:t>
      </w:r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"a=%e, b=%e" % (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a,b</w:t>
      </w:r>
      <w:proofErr w:type="spell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))</w:t>
      </w:r>
    </w:p>
    <w:p w14:paraId="782F6291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#Tracé de la droite modélisée et affichage de l'équation sur la courbe</w:t>
      </w:r>
    </w:p>
    <w:p w14:paraId="4CE5491D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proofErr w:type="spellStart"/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plt.plot</w:t>
      </w:r>
      <w:proofErr w:type="spellEnd"/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(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h,a</w:t>
      </w:r>
      <w:proofErr w:type="spell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*</w:t>
      </w:r>
      <w:proofErr w:type="spell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h+b,label</w:t>
      </w:r>
      <w:proofErr w:type="spell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=" Peau="+format(a,".2E")+"x h+"+format(b,".2E"))</w:t>
      </w:r>
    </w:p>
    <w:p w14:paraId="1332C1DE" w14:textId="77777777" w:rsidR="008F7375" w:rsidRPr="008F7375" w:rsidRDefault="008F7375" w:rsidP="008F7375">
      <w:pPr>
        <w:pStyle w:val="NormalWeb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proofErr w:type="spellStart"/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plt.legend</w:t>
      </w:r>
      <w:proofErr w:type="spellEnd"/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()</w:t>
      </w:r>
    </w:p>
    <w:p w14:paraId="51DFBEBD" w14:textId="592A4FF1" w:rsidR="008F7375" w:rsidRPr="008F7375" w:rsidRDefault="008F7375" w:rsidP="008F7375">
      <w:pPr>
        <w:pStyle w:val="NormalWeb"/>
        <w:spacing w:before="0" w:beforeAutospacing="0" w:after="0" w:afterAutospacing="0"/>
        <w:ind w:left="720"/>
        <w:rPr>
          <w:rFonts w:asciiTheme="minorHAnsi" w:hAnsiTheme="minorHAnsi" w:cs="Arial"/>
          <w:b/>
          <w:iCs/>
          <w:color w:val="0070C0"/>
          <w:sz w:val="20"/>
          <w:szCs w:val="20"/>
        </w:rPr>
      </w:pPr>
      <w:proofErr w:type="spellStart"/>
      <w:proofErr w:type="gramStart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plt.show</w:t>
      </w:r>
      <w:proofErr w:type="spellEnd"/>
      <w:proofErr w:type="gramEnd"/>
      <w:r w:rsidRPr="008F7375">
        <w:rPr>
          <w:rFonts w:asciiTheme="minorHAnsi" w:hAnsiTheme="minorHAnsi" w:cs="Arial"/>
          <w:b/>
          <w:iCs/>
          <w:color w:val="0070C0"/>
          <w:sz w:val="20"/>
          <w:szCs w:val="20"/>
        </w:rPr>
        <w:t>()</w:t>
      </w:r>
    </w:p>
    <w:p w14:paraId="4749ACDD" w14:textId="1B35995C" w:rsidR="008F7375" w:rsidRDefault="008F7375" w:rsidP="008F7375">
      <w:pPr>
        <w:pStyle w:val="NormalWeb"/>
        <w:spacing w:before="0" w:beforeAutospacing="0" w:after="0" w:afterAutospacing="0"/>
        <w:ind w:left="720"/>
        <w:rPr>
          <w:rFonts w:asciiTheme="minorHAnsi" w:hAnsiTheme="minorHAnsi" w:cs="Arial"/>
          <w:b/>
          <w:iCs/>
          <w:sz w:val="20"/>
          <w:szCs w:val="20"/>
        </w:rPr>
      </w:pPr>
    </w:p>
    <w:p w14:paraId="72492DC5" w14:textId="77777777" w:rsidR="00F0798F" w:rsidRPr="008F7375" w:rsidRDefault="00F0798F" w:rsidP="008F7375">
      <w:pPr>
        <w:pStyle w:val="NormalWeb"/>
        <w:spacing w:before="0" w:beforeAutospacing="0" w:after="0" w:afterAutospacing="0"/>
        <w:ind w:left="720"/>
        <w:rPr>
          <w:rFonts w:asciiTheme="minorHAnsi" w:hAnsiTheme="minorHAnsi" w:cs="Arial"/>
          <w:b/>
          <w:iCs/>
          <w:sz w:val="20"/>
          <w:szCs w:val="20"/>
        </w:rPr>
      </w:pPr>
    </w:p>
    <w:p w14:paraId="5C8B22CB" w14:textId="10AC6A3E" w:rsidR="00096EFD" w:rsidRPr="000D1532" w:rsidRDefault="000D1532" w:rsidP="00B8085E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Theme="minorHAnsi" w:hAnsiTheme="minorHAnsi" w:cs="Arial"/>
          <w:b/>
          <w:iCs/>
          <w:sz w:val="20"/>
          <w:szCs w:val="20"/>
        </w:rPr>
      </w:pPr>
      <w:r>
        <w:rPr>
          <w:rFonts w:asciiTheme="minorHAnsi" w:hAnsiTheme="minorHAnsi" w:cs="Arial"/>
          <w:iCs/>
          <w:sz w:val="20"/>
          <w:szCs w:val="20"/>
        </w:rPr>
        <w:t>Réaliser le protocole validé par le professeur et noter ci-dessous la modélisation obtenue.</w:t>
      </w:r>
    </w:p>
    <w:tbl>
      <w:tblPr>
        <w:tblStyle w:val="Grilledutableau"/>
        <w:tblpPr w:leftFromText="141" w:rightFromText="141" w:vertAnchor="text" w:horzAnchor="margin" w:tblpXSpec="right" w:tblpY="151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425"/>
      </w:tblGrid>
      <w:tr w:rsidR="004B5C85" w14:paraId="07012914" w14:textId="77777777" w:rsidTr="004B5C85">
        <w:trPr>
          <w:trHeight w:val="340"/>
        </w:trPr>
        <w:tc>
          <w:tcPr>
            <w:tcW w:w="392" w:type="dxa"/>
            <w:vAlign w:val="center"/>
          </w:tcPr>
          <w:p w14:paraId="60C2A833" w14:textId="77777777" w:rsidR="004B5C85" w:rsidRDefault="004B5C85" w:rsidP="004B5C85">
            <w:pPr>
              <w:ind w:hanging="142"/>
              <w:jc w:val="center"/>
              <w:rPr>
                <w:b/>
              </w:rPr>
            </w:pPr>
            <w:r w:rsidRPr="004B5C85">
              <w:rPr>
                <w:b/>
                <w:noProof/>
              </w:rPr>
              <w:drawing>
                <wp:inline distT="0" distB="0" distL="0" distR="0" wp14:anchorId="5BF72A4E" wp14:editId="341ED88A">
                  <wp:extent cx="214054" cy="214054"/>
                  <wp:effectExtent l="19050" t="0" r="0" b="0"/>
                  <wp:docPr id="35" name="Image 82" descr="realiser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aliser3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054" cy="214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vAlign w:val="center"/>
          </w:tcPr>
          <w:p w14:paraId="26BBA04B" w14:textId="77777777" w:rsidR="004B5C85" w:rsidRDefault="004B5C85" w:rsidP="004B5C85">
            <w:pPr>
              <w:jc w:val="center"/>
              <w:rPr>
                <w:b/>
              </w:rPr>
            </w:pPr>
          </w:p>
        </w:tc>
      </w:tr>
    </w:tbl>
    <w:p w14:paraId="529190D9" w14:textId="77777777" w:rsidR="000D1532" w:rsidRDefault="000D1532" w:rsidP="000D1532">
      <w:pPr>
        <w:pStyle w:val="NormalWeb"/>
        <w:spacing w:before="0" w:beforeAutospacing="0" w:after="0" w:afterAutospacing="0"/>
        <w:ind w:left="720"/>
        <w:rPr>
          <w:rFonts w:asciiTheme="minorHAnsi" w:hAnsiTheme="minorHAnsi" w:cs="Arial"/>
          <w:b/>
          <w:iCs/>
          <w:sz w:val="20"/>
          <w:szCs w:val="20"/>
        </w:rPr>
      </w:pPr>
    </w:p>
    <w:p w14:paraId="356EB198" w14:textId="77777777" w:rsidR="000D1532" w:rsidRDefault="000D1532" w:rsidP="000D1532">
      <w:pPr>
        <w:pStyle w:val="NormalWeb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………………………………………………………………………………………………………………</w:t>
      </w:r>
      <w:r w:rsidR="00D04286">
        <w:rPr>
          <w:rFonts w:asciiTheme="minorHAnsi" w:hAnsiTheme="minorHAnsi" w:cs="Arial"/>
          <w:sz w:val="20"/>
          <w:szCs w:val="20"/>
        </w:rPr>
        <w:t>………………………………………………</w:t>
      </w:r>
      <w:r w:rsidR="004B5C85">
        <w:rPr>
          <w:rFonts w:asciiTheme="minorHAnsi" w:hAnsiTheme="minorHAnsi" w:cs="Arial"/>
          <w:sz w:val="20"/>
          <w:szCs w:val="20"/>
        </w:rPr>
        <w:t>……………………</w:t>
      </w:r>
    </w:p>
    <w:p w14:paraId="729FE91C" w14:textId="77777777" w:rsidR="000D1532" w:rsidRPr="000D1532" w:rsidRDefault="000D1532" w:rsidP="000D1532">
      <w:pPr>
        <w:pStyle w:val="NormalWeb"/>
        <w:spacing w:before="0" w:beforeAutospacing="0" w:after="0" w:afterAutospacing="0"/>
        <w:rPr>
          <w:rFonts w:asciiTheme="minorHAnsi" w:hAnsiTheme="minorHAnsi" w:cs="Arial"/>
          <w:b/>
          <w:iCs/>
          <w:sz w:val="20"/>
          <w:szCs w:val="20"/>
        </w:rPr>
      </w:pPr>
    </w:p>
    <w:p w14:paraId="0C2C7D48" w14:textId="1F771DAA" w:rsidR="003142DD" w:rsidRDefault="003142DD" w:rsidP="00B8085E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Theme="minorHAnsi" w:hAnsiTheme="minorHAnsi" w:cs="Arial"/>
          <w:bCs/>
          <w:iCs/>
          <w:sz w:val="20"/>
          <w:szCs w:val="20"/>
        </w:rPr>
      </w:pPr>
      <w:r w:rsidRPr="003142DD">
        <w:rPr>
          <w:rFonts w:asciiTheme="minorHAnsi" w:hAnsiTheme="minorHAnsi" w:cs="Arial"/>
          <w:bCs/>
          <w:iCs/>
          <w:sz w:val="20"/>
          <w:szCs w:val="20"/>
        </w:rPr>
        <w:t>A quoi sert la fonction</w:t>
      </w:r>
      <w:r>
        <w:rPr>
          <w:rFonts w:asciiTheme="minorHAnsi" w:hAnsiTheme="minorHAnsi" w:cs="Arial"/>
          <w:bCs/>
          <w:iCs/>
          <w:sz w:val="20"/>
          <w:szCs w:val="20"/>
        </w:rPr>
        <w:t xml:space="preserve"> « </w:t>
      </w:r>
      <w:proofErr w:type="spellStart"/>
      <w:r>
        <w:rPr>
          <w:rFonts w:asciiTheme="minorHAnsi" w:hAnsiTheme="minorHAnsi" w:cs="Arial"/>
          <w:bCs/>
          <w:iCs/>
          <w:sz w:val="20"/>
          <w:szCs w:val="20"/>
        </w:rPr>
        <w:t>linregress</w:t>
      </w:r>
      <w:proofErr w:type="spellEnd"/>
      <w:r>
        <w:rPr>
          <w:rFonts w:asciiTheme="minorHAnsi" w:hAnsiTheme="minorHAnsi" w:cs="Arial"/>
          <w:bCs/>
          <w:iCs/>
          <w:sz w:val="20"/>
          <w:szCs w:val="20"/>
        </w:rPr>
        <w:t> » du programme</w:t>
      </w:r>
      <w:r w:rsidRPr="003142DD">
        <w:rPr>
          <w:rFonts w:asciiTheme="minorHAnsi" w:hAnsiTheme="minorHAnsi" w:cs="Arial"/>
          <w:bCs/>
          <w:iCs/>
          <w:sz w:val="20"/>
          <w:szCs w:val="20"/>
        </w:rPr>
        <w:t xml:space="preserve"> ?</w:t>
      </w:r>
    </w:p>
    <w:p w14:paraId="3E4E6613" w14:textId="77777777" w:rsidR="003142DD" w:rsidRPr="003142DD" w:rsidRDefault="003142DD" w:rsidP="003142DD">
      <w:pPr>
        <w:pStyle w:val="NormalWeb"/>
        <w:spacing w:before="0" w:beforeAutospacing="0" w:after="0" w:afterAutospacing="0"/>
        <w:ind w:left="720"/>
        <w:rPr>
          <w:rFonts w:asciiTheme="minorHAnsi" w:hAnsiTheme="minorHAnsi" w:cs="Arial"/>
          <w:bCs/>
          <w:iCs/>
          <w:sz w:val="20"/>
          <w:szCs w:val="20"/>
        </w:rPr>
      </w:pPr>
    </w:p>
    <w:p w14:paraId="6D12821E" w14:textId="77777777" w:rsidR="003142DD" w:rsidRDefault="003142DD" w:rsidP="003142DD">
      <w:pPr>
        <w:pStyle w:val="NormalWeb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Theme="minorHAnsi" w:hAnsiTheme="minorHAnsi" w:cs="Arial"/>
          <w:sz w:val="20"/>
          <w:szCs w:val="20"/>
        </w:rPr>
        <w:t>……………………………………………………………………</w:t>
      </w:r>
    </w:p>
    <w:p w14:paraId="7BBECFA7" w14:textId="69E4DE2E" w:rsidR="005972AE" w:rsidRPr="005972AE" w:rsidRDefault="000D1532" w:rsidP="00B8085E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Theme="minorHAnsi" w:hAnsiTheme="minorHAnsi" w:cs="Arial"/>
          <w:b/>
          <w:iCs/>
          <w:sz w:val="20"/>
          <w:szCs w:val="20"/>
        </w:rPr>
      </w:pPr>
      <w:r>
        <w:rPr>
          <w:rFonts w:asciiTheme="minorHAnsi" w:hAnsiTheme="minorHAnsi" w:cs="Arial"/>
          <w:iCs/>
          <w:sz w:val="20"/>
          <w:szCs w:val="20"/>
        </w:rPr>
        <w:lastRenderedPageBreak/>
        <w:t xml:space="preserve">Utiliser la modélisation </w:t>
      </w:r>
      <w:r w:rsidR="005972AE">
        <w:rPr>
          <w:rFonts w:asciiTheme="minorHAnsi" w:hAnsiTheme="minorHAnsi" w:cs="Arial"/>
          <w:iCs/>
          <w:sz w:val="20"/>
          <w:szCs w:val="20"/>
        </w:rPr>
        <w:t xml:space="preserve">et la synthèse ci-dessous </w:t>
      </w:r>
      <w:r>
        <w:rPr>
          <w:rFonts w:asciiTheme="minorHAnsi" w:hAnsiTheme="minorHAnsi" w:cs="Arial"/>
          <w:iCs/>
          <w:sz w:val="20"/>
          <w:szCs w:val="20"/>
        </w:rPr>
        <w:t xml:space="preserve">pour connaître </w:t>
      </w:r>
      <w:r w:rsidR="003E5B36">
        <w:rPr>
          <w:rFonts w:asciiTheme="minorHAnsi" w:hAnsiTheme="minorHAnsi" w:cs="Arial"/>
          <w:iCs/>
          <w:sz w:val="20"/>
          <w:szCs w:val="20"/>
        </w:rPr>
        <w:t>l’augmentation de pression correspondant</w:t>
      </w:r>
    </w:p>
    <w:p w14:paraId="62313CDE" w14:textId="77777777" w:rsidR="000D1532" w:rsidRPr="000D1532" w:rsidRDefault="003E5B36" w:rsidP="005972AE">
      <w:pPr>
        <w:pStyle w:val="NormalWeb"/>
        <w:spacing w:before="0" w:beforeAutospacing="0" w:after="0" w:afterAutospacing="0"/>
        <w:ind w:left="720"/>
        <w:rPr>
          <w:rFonts w:asciiTheme="minorHAnsi" w:hAnsiTheme="minorHAnsi" w:cs="Arial"/>
          <w:b/>
          <w:iCs/>
          <w:sz w:val="20"/>
          <w:szCs w:val="20"/>
        </w:rPr>
      </w:pPr>
      <w:proofErr w:type="gramStart"/>
      <w:r>
        <w:rPr>
          <w:rFonts w:asciiTheme="minorHAnsi" w:hAnsiTheme="minorHAnsi" w:cs="Arial"/>
          <w:iCs/>
          <w:sz w:val="20"/>
          <w:szCs w:val="20"/>
        </w:rPr>
        <w:t>à</w:t>
      </w:r>
      <w:proofErr w:type="gramEnd"/>
      <w:r>
        <w:rPr>
          <w:rFonts w:asciiTheme="minorHAnsi" w:hAnsiTheme="minorHAnsi" w:cs="Arial"/>
          <w:iCs/>
          <w:sz w:val="20"/>
          <w:szCs w:val="20"/>
        </w:rPr>
        <w:t xml:space="preserve"> une augmentation de 60</w:t>
      </w:r>
      <w:r w:rsidR="005972AE">
        <w:rPr>
          <w:rFonts w:asciiTheme="minorHAnsi" w:hAnsiTheme="minorHAnsi" w:cs="Arial"/>
          <w:iCs/>
          <w:sz w:val="20"/>
          <w:szCs w:val="20"/>
        </w:rPr>
        <w:t xml:space="preserve"> </w:t>
      </w:r>
      <w:r>
        <w:rPr>
          <w:rFonts w:asciiTheme="minorHAnsi" w:hAnsiTheme="minorHAnsi" w:cs="Arial"/>
          <w:iCs/>
          <w:sz w:val="20"/>
          <w:szCs w:val="20"/>
        </w:rPr>
        <w:t>m de profondeur.</w:t>
      </w:r>
    </w:p>
    <w:p w14:paraId="15F8EC97" w14:textId="77777777" w:rsidR="000D1532" w:rsidRDefault="000D1532" w:rsidP="000D1532">
      <w:pPr>
        <w:pStyle w:val="NormalWeb"/>
        <w:spacing w:before="0" w:beforeAutospacing="0" w:after="0" w:afterAutospacing="0"/>
        <w:ind w:left="720"/>
        <w:rPr>
          <w:rFonts w:asciiTheme="minorHAnsi" w:hAnsiTheme="minorHAnsi" w:cs="Arial"/>
          <w:iCs/>
          <w:sz w:val="20"/>
          <w:szCs w:val="20"/>
        </w:rPr>
      </w:pPr>
    </w:p>
    <w:p w14:paraId="09990B77" w14:textId="77777777" w:rsidR="000D1532" w:rsidRDefault="000D1532" w:rsidP="000D1532">
      <w:pPr>
        <w:pStyle w:val="NormalWeb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………………………………………………………………………………………………………………</w:t>
      </w:r>
      <w:r w:rsidR="00D04286">
        <w:rPr>
          <w:rFonts w:asciiTheme="minorHAnsi" w:hAnsiTheme="minorHAnsi" w:cs="Arial"/>
          <w:sz w:val="20"/>
          <w:szCs w:val="20"/>
        </w:rPr>
        <w:t>……</w:t>
      </w:r>
      <w:r w:rsidR="0035152B">
        <w:rPr>
          <w:rFonts w:asciiTheme="minorHAnsi" w:hAnsiTheme="minorHAnsi" w:cs="Arial"/>
          <w:sz w:val="20"/>
          <w:szCs w:val="20"/>
        </w:rPr>
        <w:t>………………………………………………………………</w:t>
      </w:r>
    </w:p>
    <w:tbl>
      <w:tblPr>
        <w:tblStyle w:val="Grilledutableau"/>
        <w:tblpPr w:leftFromText="141" w:rightFromText="141" w:vertAnchor="text" w:horzAnchor="margin" w:tblpXSpec="right" w:tblpY="14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425"/>
      </w:tblGrid>
      <w:tr w:rsidR="0035152B" w14:paraId="369B9815" w14:textId="77777777" w:rsidTr="0035152B">
        <w:trPr>
          <w:trHeight w:val="340"/>
        </w:trPr>
        <w:tc>
          <w:tcPr>
            <w:tcW w:w="392" w:type="dxa"/>
            <w:vAlign w:val="center"/>
          </w:tcPr>
          <w:p w14:paraId="4F5986F5" w14:textId="77777777" w:rsidR="0035152B" w:rsidRDefault="0035152B" w:rsidP="0035152B">
            <w:pPr>
              <w:ind w:hanging="142"/>
              <w:jc w:val="center"/>
              <w:rPr>
                <w:b/>
              </w:rPr>
            </w:pPr>
            <w:r w:rsidRPr="004B5C85">
              <w:rPr>
                <w:b/>
                <w:noProof/>
              </w:rPr>
              <w:drawing>
                <wp:inline distT="0" distB="0" distL="0" distR="0" wp14:anchorId="1E65F6AF" wp14:editId="48B5552A">
                  <wp:extent cx="204324" cy="204324"/>
                  <wp:effectExtent l="19050" t="0" r="5226" b="0"/>
                  <wp:docPr id="44" name="Image 81" descr="analyser-raisonner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nalyser-raisonner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324" cy="204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vAlign w:val="center"/>
          </w:tcPr>
          <w:p w14:paraId="389B3DB8" w14:textId="77777777" w:rsidR="0035152B" w:rsidRDefault="0035152B" w:rsidP="0035152B">
            <w:pPr>
              <w:jc w:val="center"/>
              <w:rPr>
                <w:b/>
              </w:rPr>
            </w:pPr>
          </w:p>
        </w:tc>
      </w:tr>
      <w:tr w:rsidR="0035152B" w14:paraId="70EEE681" w14:textId="77777777" w:rsidTr="0035152B">
        <w:trPr>
          <w:trHeight w:val="340"/>
        </w:trPr>
        <w:tc>
          <w:tcPr>
            <w:tcW w:w="392" w:type="dxa"/>
            <w:vAlign w:val="center"/>
          </w:tcPr>
          <w:p w14:paraId="0A26281C" w14:textId="77777777" w:rsidR="0035152B" w:rsidRDefault="0035152B" w:rsidP="0035152B">
            <w:pPr>
              <w:ind w:hanging="142"/>
              <w:jc w:val="center"/>
              <w:rPr>
                <w:b/>
                <w:noProof/>
              </w:rPr>
            </w:pPr>
            <w:r w:rsidRPr="0035152B">
              <w:rPr>
                <w:b/>
                <w:noProof/>
              </w:rPr>
              <w:drawing>
                <wp:inline distT="0" distB="0" distL="0" distR="0" wp14:anchorId="6F9111EF" wp14:editId="2B69EA52">
                  <wp:extent cx="214054" cy="214054"/>
                  <wp:effectExtent l="19050" t="0" r="0" b="0"/>
                  <wp:docPr id="47" name="Image 82" descr="realiser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aliser3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054" cy="214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vAlign w:val="center"/>
          </w:tcPr>
          <w:p w14:paraId="74DD82C6" w14:textId="77777777" w:rsidR="0035152B" w:rsidRDefault="0035152B" w:rsidP="0035152B">
            <w:pPr>
              <w:jc w:val="center"/>
              <w:rPr>
                <w:b/>
              </w:rPr>
            </w:pPr>
          </w:p>
        </w:tc>
      </w:tr>
    </w:tbl>
    <w:p w14:paraId="180DD761" w14:textId="77777777" w:rsidR="000D1532" w:rsidRDefault="000D1532" w:rsidP="000D1532">
      <w:pPr>
        <w:pStyle w:val="NormalWeb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</w:p>
    <w:p w14:paraId="660C6918" w14:textId="77777777" w:rsidR="000D1532" w:rsidRDefault="000D1532" w:rsidP="000D1532">
      <w:pPr>
        <w:pStyle w:val="NormalWeb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………………………………………………………………………………………………………………</w:t>
      </w:r>
      <w:r w:rsidR="0035152B">
        <w:rPr>
          <w:rFonts w:asciiTheme="minorHAnsi" w:hAnsiTheme="minorHAnsi" w:cs="Arial"/>
          <w:sz w:val="20"/>
          <w:szCs w:val="20"/>
        </w:rPr>
        <w:t>……………………………………………………………………</w:t>
      </w:r>
    </w:p>
    <w:p w14:paraId="0528BB27" w14:textId="77777777" w:rsidR="000D1532" w:rsidRDefault="000D1532" w:rsidP="000D1532">
      <w:pPr>
        <w:pStyle w:val="NormalWeb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</w:p>
    <w:p w14:paraId="06A07D32" w14:textId="77777777" w:rsidR="000D1532" w:rsidRDefault="000D1532" w:rsidP="000D1532">
      <w:pPr>
        <w:pStyle w:val="NormalWeb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………………………………………………………………………………………………………………</w:t>
      </w:r>
      <w:r w:rsidR="00D04286">
        <w:rPr>
          <w:rFonts w:asciiTheme="minorHAnsi" w:hAnsiTheme="minorHAnsi" w:cs="Arial"/>
          <w:sz w:val="20"/>
          <w:szCs w:val="20"/>
        </w:rPr>
        <w:t>…………………………………………………………</w:t>
      </w:r>
      <w:r w:rsidR="0035152B">
        <w:rPr>
          <w:rFonts w:asciiTheme="minorHAnsi" w:hAnsiTheme="minorHAnsi" w:cs="Arial"/>
          <w:sz w:val="20"/>
          <w:szCs w:val="20"/>
        </w:rPr>
        <w:t>…………</w:t>
      </w:r>
    </w:p>
    <w:p w14:paraId="55EF9937" w14:textId="77777777" w:rsidR="000D74B0" w:rsidRDefault="000D74B0" w:rsidP="000D1532">
      <w:pPr>
        <w:pStyle w:val="NormalWeb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</w:p>
    <w:p w14:paraId="63D5B9B5" w14:textId="77777777" w:rsidR="000D74B0" w:rsidRDefault="000D74B0" w:rsidP="000D1532">
      <w:pPr>
        <w:pStyle w:val="NormalWeb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Theme="minorHAnsi" w:hAnsiTheme="minorHAnsi" w:cs="Arial"/>
          <w:sz w:val="20"/>
          <w:szCs w:val="20"/>
        </w:rPr>
        <w:t>……………………………………………………………………</w:t>
      </w:r>
    </w:p>
    <w:p w14:paraId="19422FB8" w14:textId="77777777" w:rsidR="000D1532" w:rsidRPr="000D1532" w:rsidRDefault="000D1532" w:rsidP="000D1532">
      <w:pPr>
        <w:pStyle w:val="NormalWeb"/>
        <w:spacing w:before="0" w:beforeAutospacing="0" w:after="0" w:afterAutospacing="0"/>
        <w:rPr>
          <w:rFonts w:asciiTheme="minorHAnsi" w:hAnsiTheme="minorHAnsi" w:cs="Arial"/>
          <w:b/>
          <w:iCs/>
          <w:sz w:val="20"/>
          <w:szCs w:val="20"/>
        </w:rPr>
      </w:pPr>
    </w:p>
    <w:p w14:paraId="1B2D6CF4" w14:textId="77777777" w:rsidR="000D1532" w:rsidRPr="000D1532" w:rsidRDefault="000D1532" w:rsidP="00B8085E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Theme="minorHAnsi" w:hAnsiTheme="minorHAnsi" w:cs="Arial"/>
          <w:b/>
          <w:iCs/>
          <w:sz w:val="20"/>
          <w:szCs w:val="20"/>
        </w:rPr>
      </w:pPr>
      <w:r>
        <w:rPr>
          <w:rFonts w:asciiTheme="minorHAnsi" w:hAnsiTheme="minorHAnsi" w:cs="Arial"/>
          <w:iCs/>
          <w:sz w:val="20"/>
          <w:szCs w:val="20"/>
        </w:rPr>
        <w:t>Répondre à la problématique.</w:t>
      </w:r>
    </w:p>
    <w:p w14:paraId="38B98E94" w14:textId="77777777" w:rsidR="000D1532" w:rsidRDefault="000D1532" w:rsidP="000D1532">
      <w:pPr>
        <w:pStyle w:val="NormalWeb"/>
        <w:spacing w:before="0" w:beforeAutospacing="0" w:after="0" w:afterAutospacing="0"/>
        <w:ind w:left="720"/>
        <w:rPr>
          <w:rFonts w:asciiTheme="minorHAnsi" w:hAnsiTheme="minorHAnsi" w:cs="Arial"/>
          <w:iCs/>
          <w:sz w:val="20"/>
          <w:szCs w:val="20"/>
        </w:rPr>
      </w:pPr>
    </w:p>
    <w:p w14:paraId="419F979C" w14:textId="77777777" w:rsidR="000D1532" w:rsidRDefault="000D1532" w:rsidP="000D1532">
      <w:pPr>
        <w:pStyle w:val="NormalWeb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…………………………………………………………………………………………………………</w:t>
      </w:r>
      <w:r w:rsidR="004B5C85">
        <w:rPr>
          <w:rFonts w:asciiTheme="minorHAnsi" w:hAnsiTheme="minorHAnsi" w:cs="Arial"/>
          <w:sz w:val="20"/>
          <w:szCs w:val="20"/>
        </w:rPr>
        <w:t>…………………………………………………………………</w:t>
      </w:r>
      <w:r w:rsidR="00D04286">
        <w:rPr>
          <w:rFonts w:asciiTheme="minorHAnsi" w:hAnsiTheme="minorHAnsi" w:cs="Arial"/>
          <w:sz w:val="20"/>
          <w:szCs w:val="20"/>
        </w:rPr>
        <w:t>…</w:t>
      </w:r>
    </w:p>
    <w:tbl>
      <w:tblPr>
        <w:tblStyle w:val="Grilledutableau"/>
        <w:tblpPr w:leftFromText="141" w:rightFromText="141" w:vertAnchor="text" w:horzAnchor="margin" w:tblpXSpec="right" w:tblpY="41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425"/>
      </w:tblGrid>
      <w:tr w:rsidR="004B5C85" w14:paraId="74545767" w14:textId="77777777" w:rsidTr="004B5C85">
        <w:trPr>
          <w:trHeight w:val="340"/>
        </w:trPr>
        <w:tc>
          <w:tcPr>
            <w:tcW w:w="392" w:type="dxa"/>
            <w:vAlign w:val="center"/>
          </w:tcPr>
          <w:p w14:paraId="22881F54" w14:textId="77777777" w:rsidR="004B5C85" w:rsidRDefault="004B5C85" w:rsidP="004B5C85">
            <w:pPr>
              <w:ind w:hanging="142"/>
              <w:jc w:val="center"/>
              <w:rPr>
                <w:b/>
              </w:rPr>
            </w:pPr>
            <w:r w:rsidRPr="004B5C85">
              <w:rPr>
                <w:b/>
                <w:noProof/>
              </w:rPr>
              <w:drawing>
                <wp:inline distT="0" distB="0" distL="0" distR="0" wp14:anchorId="194F263B" wp14:editId="0C7A6221">
                  <wp:extent cx="214054" cy="214054"/>
                  <wp:effectExtent l="19050" t="0" r="0" b="0"/>
                  <wp:docPr id="39" name="Image 83" descr="valider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alider3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054" cy="214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vAlign w:val="center"/>
          </w:tcPr>
          <w:p w14:paraId="5B26A352" w14:textId="77777777" w:rsidR="004B5C85" w:rsidRDefault="004B5C85" w:rsidP="004B5C85">
            <w:pPr>
              <w:jc w:val="center"/>
              <w:rPr>
                <w:b/>
              </w:rPr>
            </w:pPr>
          </w:p>
        </w:tc>
      </w:tr>
      <w:tr w:rsidR="004B5C85" w14:paraId="33852FE6" w14:textId="77777777" w:rsidTr="004B5C85">
        <w:trPr>
          <w:trHeight w:val="340"/>
        </w:trPr>
        <w:tc>
          <w:tcPr>
            <w:tcW w:w="392" w:type="dxa"/>
            <w:vAlign w:val="center"/>
          </w:tcPr>
          <w:p w14:paraId="62AA09B8" w14:textId="77777777" w:rsidR="004B5C85" w:rsidRDefault="004B5C85" w:rsidP="004B5C85">
            <w:pPr>
              <w:ind w:hanging="142"/>
              <w:jc w:val="center"/>
              <w:rPr>
                <w:b/>
                <w:noProof/>
              </w:rPr>
            </w:pPr>
            <w:r>
              <w:rPr>
                <w:b/>
                <w:noProof/>
              </w:rPr>
              <w:drawing>
                <wp:inline distT="0" distB="0" distL="0" distR="0" wp14:anchorId="4E134469" wp14:editId="5434415E">
                  <wp:extent cx="224308" cy="180975"/>
                  <wp:effectExtent l="19050" t="0" r="4292" b="0"/>
                  <wp:docPr id="38" name="Image 88" descr="communiquer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mmuniquer3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939" cy="190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vAlign w:val="center"/>
          </w:tcPr>
          <w:p w14:paraId="3043C910" w14:textId="77777777" w:rsidR="004B5C85" w:rsidRDefault="004B5C85" w:rsidP="004B5C85">
            <w:pPr>
              <w:jc w:val="center"/>
              <w:rPr>
                <w:b/>
              </w:rPr>
            </w:pPr>
          </w:p>
        </w:tc>
      </w:tr>
    </w:tbl>
    <w:p w14:paraId="178B502A" w14:textId="77777777" w:rsidR="005F400F" w:rsidRDefault="005F400F" w:rsidP="000D1532">
      <w:pPr>
        <w:pStyle w:val="NormalWeb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………………………………………………………………………………………………………………</w:t>
      </w:r>
      <w:r w:rsidR="004B5C85">
        <w:rPr>
          <w:rFonts w:asciiTheme="minorHAnsi" w:hAnsiTheme="minorHAnsi" w:cs="Arial"/>
          <w:sz w:val="20"/>
          <w:szCs w:val="20"/>
        </w:rPr>
        <w:t>……………………………………………………………………</w:t>
      </w:r>
    </w:p>
    <w:p w14:paraId="568F2B48" w14:textId="77777777" w:rsidR="005F400F" w:rsidRDefault="005F400F" w:rsidP="000D1532">
      <w:pPr>
        <w:pStyle w:val="NormalWeb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………………………………………………………………………………………………………………</w:t>
      </w:r>
      <w:r w:rsidR="00D04286">
        <w:rPr>
          <w:rFonts w:asciiTheme="minorHAnsi" w:hAnsiTheme="minorHAnsi" w:cs="Arial"/>
          <w:sz w:val="20"/>
          <w:szCs w:val="20"/>
        </w:rPr>
        <w:t>……………………………………</w:t>
      </w:r>
      <w:r w:rsidR="004B5C85">
        <w:rPr>
          <w:rFonts w:asciiTheme="minorHAnsi" w:hAnsiTheme="minorHAnsi" w:cs="Arial"/>
          <w:sz w:val="20"/>
          <w:szCs w:val="20"/>
        </w:rPr>
        <w:t>………………………………</w:t>
      </w:r>
    </w:p>
    <w:p w14:paraId="4D7C42B2" w14:textId="77777777" w:rsidR="000D1532" w:rsidRPr="000D1532" w:rsidRDefault="000D1532" w:rsidP="000D1532">
      <w:pPr>
        <w:pStyle w:val="NormalWeb"/>
        <w:spacing w:before="0" w:beforeAutospacing="0" w:after="0" w:afterAutospacing="0"/>
        <w:rPr>
          <w:rFonts w:asciiTheme="minorHAnsi" w:hAnsiTheme="minorHAnsi" w:cs="Arial"/>
          <w:b/>
          <w:iCs/>
          <w:sz w:val="20"/>
          <w:szCs w:val="20"/>
        </w:rPr>
      </w:pPr>
    </w:p>
    <w:p w14:paraId="331782D4" w14:textId="77777777" w:rsidR="005F400F" w:rsidRPr="005F400F" w:rsidRDefault="005F400F" w:rsidP="005F400F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Theme="minorHAnsi" w:hAnsiTheme="minorHAnsi" w:cs="Arial"/>
          <w:b/>
          <w:iCs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Calculer l’intensité de la force pressante s’exerçant sur les hublots de 120 mm de diamètre du sous-marin.</w:t>
      </w:r>
    </w:p>
    <w:p w14:paraId="2802C287" w14:textId="77777777" w:rsidR="005F400F" w:rsidRDefault="005F400F" w:rsidP="005F400F">
      <w:pPr>
        <w:pStyle w:val="NormalWeb"/>
        <w:spacing w:before="0" w:beforeAutospacing="0" w:after="0" w:afterAutospacing="0"/>
        <w:ind w:left="720"/>
        <w:rPr>
          <w:rFonts w:asciiTheme="minorHAnsi" w:hAnsiTheme="minorHAnsi" w:cs="Arial"/>
          <w:sz w:val="20"/>
          <w:szCs w:val="20"/>
        </w:rPr>
      </w:pPr>
    </w:p>
    <w:p w14:paraId="0CED81C6" w14:textId="77777777" w:rsidR="005F400F" w:rsidRPr="005F400F" w:rsidRDefault="005F400F" w:rsidP="005F400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                On rappelle que         </w:t>
      </w:r>
      <w:r w:rsidRPr="005F400F">
        <w:rPr>
          <w:rFonts w:ascii="Arial" w:hAnsi="Arial" w:cs="Arial"/>
          <w:b/>
          <w:bCs/>
          <w:i/>
          <w:sz w:val="20"/>
          <w:szCs w:val="20"/>
        </w:rPr>
        <w:t>p</w:t>
      </w:r>
      <w:r w:rsidRPr="005F400F">
        <w:rPr>
          <w:rFonts w:ascii="Arial" w:hAnsi="Arial" w:cs="Arial"/>
          <w:b/>
          <w:bCs/>
          <w:sz w:val="20"/>
          <w:szCs w:val="20"/>
          <w:vertAlign w:val="subscript"/>
        </w:rPr>
        <w:t>(Pa)</w:t>
      </w:r>
      <w:r w:rsidRPr="005F400F">
        <w:rPr>
          <w:rFonts w:ascii="Arial" w:hAnsi="Arial" w:cs="Arial"/>
          <w:b/>
          <w:bCs/>
          <w:sz w:val="20"/>
          <w:szCs w:val="20"/>
        </w:rPr>
        <w:t xml:space="preserve"> = </w:t>
      </w:r>
      <w:r w:rsidR="0035285A" w:rsidRPr="00004862">
        <w:rPr>
          <w:rFonts w:ascii="Arial" w:hAnsi="Arial" w:cs="Arial"/>
          <w:b/>
          <w:bCs/>
          <w:sz w:val="20"/>
          <w:szCs w:val="20"/>
        </w:rPr>
        <w:fldChar w:fldCharType="begin"/>
      </w:r>
      <w:r w:rsidRPr="005F400F">
        <w:rPr>
          <w:rFonts w:ascii="Arial" w:hAnsi="Arial" w:cs="Arial"/>
          <w:b/>
          <w:bCs/>
          <w:sz w:val="20"/>
          <w:szCs w:val="20"/>
        </w:rPr>
        <w:instrText xml:space="preserve"> EQ \s\do2(\f(</w:instrText>
      </w:r>
      <w:r w:rsidRPr="005F400F">
        <w:rPr>
          <w:rFonts w:ascii="Arial" w:hAnsi="Arial" w:cs="Arial"/>
          <w:b/>
          <w:bCs/>
          <w:i/>
          <w:sz w:val="20"/>
          <w:szCs w:val="20"/>
        </w:rPr>
        <w:instrText>F</w:instrText>
      </w:r>
      <w:r w:rsidRPr="005F400F">
        <w:rPr>
          <w:rFonts w:ascii="Arial" w:hAnsi="Arial" w:cs="Arial"/>
          <w:b/>
          <w:bCs/>
          <w:sz w:val="20"/>
          <w:szCs w:val="20"/>
          <w:vertAlign w:val="subscript"/>
        </w:rPr>
        <w:instrText>(</w:instrText>
      </w:r>
      <w:r w:rsidRPr="005F400F">
        <w:rPr>
          <w:rFonts w:ascii="Arial" w:hAnsi="Arial" w:cs="Arial"/>
          <w:b/>
          <w:bCs/>
          <w:i/>
          <w:sz w:val="20"/>
          <w:szCs w:val="20"/>
          <w:vertAlign w:val="subscript"/>
        </w:rPr>
        <w:instrText>N</w:instrText>
      </w:r>
      <w:r w:rsidRPr="005F400F">
        <w:rPr>
          <w:rFonts w:ascii="Arial" w:hAnsi="Arial" w:cs="Arial"/>
          <w:b/>
          <w:bCs/>
          <w:sz w:val="20"/>
          <w:szCs w:val="20"/>
          <w:vertAlign w:val="subscript"/>
        </w:rPr>
        <w:instrText>)</w:instrText>
      </w:r>
      <w:r w:rsidRPr="005F400F">
        <w:rPr>
          <w:rFonts w:ascii="Arial" w:hAnsi="Arial" w:cs="Arial"/>
          <w:b/>
          <w:bCs/>
          <w:sz w:val="20"/>
          <w:szCs w:val="20"/>
        </w:rPr>
        <w:instrText>;</w:instrText>
      </w:r>
      <w:r w:rsidRPr="005F400F">
        <w:rPr>
          <w:rFonts w:ascii="Arial" w:hAnsi="Arial" w:cs="Arial"/>
          <w:b/>
          <w:bCs/>
          <w:i/>
          <w:sz w:val="20"/>
          <w:szCs w:val="20"/>
        </w:rPr>
        <w:instrText>S</w:instrText>
      </w:r>
      <w:r w:rsidRPr="005F400F">
        <w:rPr>
          <w:rFonts w:ascii="Arial" w:hAnsi="Arial" w:cs="Arial"/>
          <w:b/>
          <w:bCs/>
          <w:sz w:val="20"/>
          <w:szCs w:val="20"/>
          <w:vertAlign w:val="subscript"/>
        </w:rPr>
        <w:instrText>(</w:instrText>
      </w:r>
      <w:r w:rsidRPr="005F400F">
        <w:rPr>
          <w:rFonts w:ascii="Arial" w:hAnsi="Arial" w:cs="Arial"/>
          <w:b/>
          <w:bCs/>
          <w:i/>
          <w:sz w:val="20"/>
          <w:szCs w:val="20"/>
          <w:vertAlign w:val="subscript"/>
        </w:rPr>
        <w:instrText>m</w:instrText>
      </w:r>
      <w:r w:rsidRPr="005F400F">
        <w:rPr>
          <w:rFonts w:ascii="Arial" w:hAnsi="Arial" w:cs="Arial"/>
          <w:b/>
          <w:bCs/>
          <w:sz w:val="20"/>
          <w:szCs w:val="20"/>
          <w:vertAlign w:val="subscript"/>
        </w:rPr>
        <w:instrText>²)</w:instrText>
      </w:r>
      <w:r w:rsidRPr="005F400F">
        <w:rPr>
          <w:rFonts w:ascii="Arial" w:hAnsi="Arial" w:cs="Arial"/>
          <w:b/>
          <w:bCs/>
          <w:sz w:val="20"/>
          <w:szCs w:val="20"/>
        </w:rPr>
        <w:instrText>))</w:instrText>
      </w:r>
      <w:r w:rsidR="0035285A" w:rsidRPr="00004862">
        <w:rPr>
          <w:rFonts w:ascii="Arial" w:hAnsi="Arial" w:cs="Arial"/>
          <w:b/>
          <w:bCs/>
          <w:sz w:val="20"/>
          <w:szCs w:val="20"/>
        </w:rPr>
        <w:fldChar w:fldCharType="end"/>
      </w:r>
      <w:r w:rsidRPr="005F400F">
        <w:rPr>
          <w:rFonts w:ascii="Arial" w:hAnsi="Arial" w:cs="Arial"/>
          <w:b/>
          <w:bCs/>
          <w:sz w:val="20"/>
          <w:szCs w:val="20"/>
        </w:rPr>
        <w:t xml:space="preserve"> =  </w:t>
      </w:r>
      <w:r w:rsidR="0035285A" w:rsidRPr="00004862">
        <w:rPr>
          <w:rFonts w:ascii="Arial" w:hAnsi="Arial" w:cs="Arial"/>
          <w:b/>
          <w:bCs/>
          <w:sz w:val="20"/>
          <w:szCs w:val="20"/>
        </w:rPr>
        <w:fldChar w:fldCharType="begin"/>
      </w:r>
      <w:r w:rsidRPr="005F400F">
        <w:rPr>
          <w:rFonts w:ascii="Arial" w:hAnsi="Arial" w:cs="Arial"/>
          <w:b/>
          <w:bCs/>
          <w:sz w:val="20"/>
          <w:szCs w:val="20"/>
        </w:rPr>
        <w:instrText xml:space="preserve"> EQ \s\do2(\f(</w:instrText>
      </w:r>
      <w:r w:rsidRPr="005F400F">
        <w:rPr>
          <w:rFonts w:ascii="Arial" w:hAnsi="Arial" w:cs="Arial"/>
          <w:b/>
          <w:bCs/>
          <w:i/>
          <w:sz w:val="20"/>
          <w:szCs w:val="20"/>
        </w:rPr>
        <w:instrText>force</w:instrText>
      </w:r>
      <w:r w:rsidRPr="005F400F">
        <w:rPr>
          <w:rFonts w:ascii="Arial" w:hAnsi="Arial" w:cs="Arial"/>
          <w:b/>
          <w:bCs/>
          <w:sz w:val="20"/>
          <w:szCs w:val="20"/>
        </w:rPr>
        <w:instrText xml:space="preserve"> </w:instrText>
      </w:r>
      <w:r w:rsidRPr="005F400F">
        <w:rPr>
          <w:rFonts w:ascii="Arial" w:hAnsi="Arial" w:cs="Arial"/>
          <w:b/>
          <w:bCs/>
          <w:i/>
          <w:sz w:val="20"/>
          <w:szCs w:val="20"/>
        </w:rPr>
        <w:instrText>pressante</w:instrText>
      </w:r>
      <w:r w:rsidRPr="005F400F">
        <w:rPr>
          <w:rFonts w:ascii="Arial" w:hAnsi="Arial" w:cs="Arial"/>
          <w:b/>
          <w:bCs/>
          <w:sz w:val="20"/>
          <w:szCs w:val="20"/>
        </w:rPr>
        <w:instrText>;</w:instrText>
      </w:r>
      <w:r w:rsidRPr="005F400F">
        <w:rPr>
          <w:rFonts w:ascii="Arial" w:hAnsi="Arial" w:cs="Arial"/>
          <w:b/>
          <w:bCs/>
          <w:i/>
          <w:sz w:val="20"/>
          <w:szCs w:val="20"/>
        </w:rPr>
        <w:instrText>surface</w:instrText>
      </w:r>
      <w:r w:rsidRPr="005F400F">
        <w:rPr>
          <w:rFonts w:ascii="Arial" w:hAnsi="Arial" w:cs="Arial"/>
          <w:b/>
          <w:bCs/>
          <w:sz w:val="20"/>
          <w:szCs w:val="20"/>
        </w:rPr>
        <w:instrText xml:space="preserve"> </w:instrText>
      </w:r>
      <w:r w:rsidRPr="005F400F">
        <w:rPr>
          <w:rFonts w:ascii="Arial" w:hAnsi="Arial" w:cs="Arial"/>
          <w:b/>
          <w:bCs/>
          <w:i/>
          <w:sz w:val="20"/>
          <w:szCs w:val="20"/>
        </w:rPr>
        <w:instrText>pressée</w:instrText>
      </w:r>
      <w:r w:rsidRPr="005F400F">
        <w:rPr>
          <w:rFonts w:ascii="Arial" w:hAnsi="Arial" w:cs="Arial"/>
          <w:b/>
          <w:bCs/>
          <w:sz w:val="20"/>
          <w:szCs w:val="20"/>
        </w:rPr>
        <w:instrText>))</w:instrText>
      </w:r>
      <w:r w:rsidR="0035285A" w:rsidRPr="00004862">
        <w:rPr>
          <w:rFonts w:ascii="Arial" w:hAnsi="Arial" w:cs="Arial"/>
          <w:b/>
          <w:bCs/>
          <w:sz w:val="20"/>
          <w:szCs w:val="20"/>
        </w:rPr>
        <w:fldChar w:fldCharType="end"/>
      </w:r>
    </w:p>
    <w:p w14:paraId="0E983C69" w14:textId="77777777" w:rsidR="005F400F" w:rsidRDefault="005F400F" w:rsidP="005F400F">
      <w:pPr>
        <w:pStyle w:val="NormalWeb"/>
        <w:spacing w:before="0" w:beforeAutospacing="0" w:after="0" w:afterAutospacing="0"/>
        <w:ind w:left="720"/>
        <w:rPr>
          <w:rFonts w:asciiTheme="minorHAnsi" w:hAnsiTheme="minorHAnsi" w:cs="Arial"/>
          <w:sz w:val="20"/>
          <w:szCs w:val="20"/>
        </w:rPr>
      </w:pPr>
    </w:p>
    <w:tbl>
      <w:tblPr>
        <w:tblStyle w:val="Grilledutableau"/>
        <w:tblpPr w:leftFromText="141" w:rightFromText="141" w:vertAnchor="text" w:horzAnchor="margin" w:tblpXSpec="right" w:tblpY="36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425"/>
      </w:tblGrid>
      <w:tr w:rsidR="004B5C85" w14:paraId="380FA9A2" w14:textId="77777777" w:rsidTr="004B5C85">
        <w:trPr>
          <w:trHeight w:val="340"/>
        </w:trPr>
        <w:tc>
          <w:tcPr>
            <w:tcW w:w="392" w:type="dxa"/>
            <w:vAlign w:val="center"/>
          </w:tcPr>
          <w:p w14:paraId="01523375" w14:textId="77777777" w:rsidR="004B5C85" w:rsidRDefault="004B5C85" w:rsidP="004B5C85">
            <w:pPr>
              <w:ind w:hanging="142"/>
              <w:jc w:val="center"/>
              <w:rPr>
                <w:b/>
              </w:rPr>
            </w:pPr>
            <w:r w:rsidRPr="004B5C85">
              <w:rPr>
                <w:b/>
                <w:noProof/>
              </w:rPr>
              <w:drawing>
                <wp:inline distT="0" distB="0" distL="0" distR="0" wp14:anchorId="73BC8917" wp14:editId="22E41E4F">
                  <wp:extent cx="214054" cy="214054"/>
                  <wp:effectExtent l="19050" t="0" r="0" b="0"/>
                  <wp:docPr id="41" name="Image 82" descr="realiser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aliser3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054" cy="214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vAlign w:val="center"/>
          </w:tcPr>
          <w:p w14:paraId="498CC288" w14:textId="77777777" w:rsidR="004B5C85" w:rsidRDefault="004B5C85" w:rsidP="004B5C85">
            <w:pPr>
              <w:jc w:val="center"/>
              <w:rPr>
                <w:b/>
              </w:rPr>
            </w:pPr>
          </w:p>
        </w:tc>
      </w:tr>
    </w:tbl>
    <w:p w14:paraId="4BEB8311" w14:textId="77777777" w:rsidR="005F400F" w:rsidRDefault="005F400F" w:rsidP="005F400F">
      <w:pPr>
        <w:pStyle w:val="NormalWeb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………………………………………………………………………………………………………………</w:t>
      </w:r>
      <w:r w:rsidR="004B5C85">
        <w:rPr>
          <w:rFonts w:asciiTheme="minorHAnsi" w:hAnsiTheme="minorHAnsi" w:cs="Arial"/>
          <w:sz w:val="20"/>
          <w:szCs w:val="20"/>
        </w:rPr>
        <w:t xml:space="preserve">……………………………………………………………………  </w:t>
      </w:r>
    </w:p>
    <w:p w14:paraId="25100D80" w14:textId="77777777" w:rsidR="005F400F" w:rsidRPr="005F400F" w:rsidRDefault="005F400F" w:rsidP="005F400F">
      <w:pPr>
        <w:pStyle w:val="NormalWeb"/>
        <w:spacing w:before="0" w:beforeAutospacing="0" w:after="0" w:afterAutospacing="0"/>
        <w:rPr>
          <w:rFonts w:asciiTheme="minorHAnsi" w:hAnsiTheme="minorHAnsi" w:cs="Arial"/>
          <w:b/>
          <w:iCs/>
          <w:sz w:val="20"/>
          <w:szCs w:val="20"/>
        </w:rPr>
      </w:pPr>
    </w:p>
    <w:p w14:paraId="73E2B7AC" w14:textId="77777777" w:rsidR="005F400F" w:rsidRPr="005F400F" w:rsidRDefault="005F400F" w:rsidP="005F400F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Theme="minorHAnsi" w:hAnsiTheme="minorHAnsi" w:cs="Arial"/>
          <w:b/>
          <w:iCs/>
          <w:sz w:val="20"/>
          <w:szCs w:val="20"/>
        </w:rPr>
      </w:pPr>
      <w:r>
        <w:rPr>
          <w:rFonts w:asciiTheme="minorHAnsi" w:hAnsiTheme="minorHAnsi" w:cs="Arial"/>
          <w:iCs/>
          <w:sz w:val="20"/>
          <w:szCs w:val="20"/>
        </w:rPr>
        <w:t>Répondre à la question posée dans le titre de l’activité.</w:t>
      </w:r>
    </w:p>
    <w:p w14:paraId="5BAD28F6" w14:textId="77777777" w:rsidR="005F400F" w:rsidRPr="005F400F" w:rsidRDefault="005F400F" w:rsidP="005F400F">
      <w:pPr>
        <w:pStyle w:val="NormalWeb"/>
        <w:spacing w:before="0" w:beforeAutospacing="0" w:after="0" w:afterAutospacing="0"/>
        <w:ind w:left="720"/>
        <w:rPr>
          <w:rFonts w:asciiTheme="minorHAnsi" w:hAnsiTheme="minorHAnsi" w:cs="Arial"/>
          <w:b/>
          <w:iCs/>
          <w:sz w:val="20"/>
          <w:szCs w:val="20"/>
        </w:rPr>
      </w:pPr>
    </w:p>
    <w:tbl>
      <w:tblPr>
        <w:tblStyle w:val="Grilledutableau"/>
        <w:tblpPr w:leftFromText="141" w:rightFromText="141" w:vertAnchor="text" w:horzAnchor="margin" w:tblpXSpec="right" w:tblpY="52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425"/>
      </w:tblGrid>
      <w:tr w:rsidR="004B5C85" w14:paraId="0DD80B05" w14:textId="77777777" w:rsidTr="004B5C85">
        <w:trPr>
          <w:trHeight w:val="340"/>
        </w:trPr>
        <w:tc>
          <w:tcPr>
            <w:tcW w:w="392" w:type="dxa"/>
            <w:vAlign w:val="center"/>
          </w:tcPr>
          <w:p w14:paraId="1D09395D" w14:textId="77777777" w:rsidR="004B5C85" w:rsidRDefault="004B5C85" w:rsidP="004B5C85">
            <w:pPr>
              <w:ind w:hanging="142"/>
              <w:jc w:val="center"/>
              <w:rPr>
                <w:b/>
              </w:rPr>
            </w:pPr>
            <w:r w:rsidRPr="004B5C85">
              <w:rPr>
                <w:b/>
                <w:noProof/>
              </w:rPr>
              <w:drawing>
                <wp:inline distT="0" distB="0" distL="0" distR="0" wp14:anchorId="246B865B" wp14:editId="4C0E19BD">
                  <wp:extent cx="214054" cy="214054"/>
                  <wp:effectExtent l="19050" t="0" r="0" b="0"/>
                  <wp:docPr id="43" name="Image 83" descr="valider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alider3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054" cy="214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" w:type="dxa"/>
            <w:vAlign w:val="center"/>
          </w:tcPr>
          <w:p w14:paraId="05EA7004" w14:textId="77777777" w:rsidR="004B5C85" w:rsidRDefault="004B5C85" w:rsidP="004B5C85">
            <w:pPr>
              <w:jc w:val="center"/>
              <w:rPr>
                <w:b/>
              </w:rPr>
            </w:pPr>
          </w:p>
        </w:tc>
      </w:tr>
    </w:tbl>
    <w:p w14:paraId="342B6FD2" w14:textId="77777777" w:rsidR="00BB539D" w:rsidRDefault="005F400F" w:rsidP="00BB539D">
      <w:pPr>
        <w:widowControl w:val="0"/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096EFD">
        <w:rPr>
          <w:rFonts w:asciiTheme="minorHAnsi" w:hAnsiTheme="minorHAnsi" w:cs="Arial"/>
          <w:sz w:val="20"/>
          <w:szCs w:val="20"/>
        </w:rPr>
        <w:t>………………………………………………………………………………………………………………</w:t>
      </w:r>
      <w:r w:rsidR="00D04286">
        <w:rPr>
          <w:rFonts w:asciiTheme="minorHAnsi" w:hAnsiTheme="minorHAnsi" w:cs="Arial"/>
          <w:sz w:val="20"/>
          <w:szCs w:val="20"/>
        </w:rPr>
        <w:t>………………………………………</w:t>
      </w:r>
      <w:r w:rsidR="004B5C85">
        <w:rPr>
          <w:rFonts w:asciiTheme="minorHAnsi" w:hAnsiTheme="minorHAnsi" w:cs="Arial"/>
          <w:sz w:val="20"/>
          <w:szCs w:val="20"/>
        </w:rPr>
        <w:t>……………………………</w:t>
      </w:r>
    </w:p>
    <w:p w14:paraId="016D9D31" w14:textId="77777777" w:rsidR="005F400F" w:rsidRDefault="005F400F" w:rsidP="00BB539D">
      <w:pPr>
        <w:widowControl w:val="0"/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</w:p>
    <w:p w14:paraId="6534025E" w14:textId="77777777" w:rsidR="005F400F" w:rsidRDefault="005F400F" w:rsidP="00BB539D">
      <w:pPr>
        <w:widowControl w:val="0"/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  <w:u w:val="single"/>
        </w:rPr>
      </w:pPr>
      <w:r w:rsidRPr="005F400F">
        <w:rPr>
          <w:rFonts w:asciiTheme="minorHAnsi" w:hAnsiTheme="minorHAnsi" w:cs="Arial"/>
          <w:b/>
          <w:sz w:val="20"/>
          <w:szCs w:val="20"/>
          <w:u w:val="single"/>
        </w:rPr>
        <w:t>Synthèse</w:t>
      </w:r>
    </w:p>
    <w:p w14:paraId="174BB861" w14:textId="77777777" w:rsidR="005F400F" w:rsidRDefault="00CC7DF1" w:rsidP="00BB539D">
      <w:pPr>
        <w:widowControl w:val="0"/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  <w:u w:val="single"/>
        </w:rPr>
      </w:pPr>
      <w:r>
        <w:rPr>
          <w:rFonts w:asciiTheme="minorHAnsi" w:hAnsiTheme="minorHAnsi" w:cs="Arial"/>
          <w:b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832831" behindDoc="1" locked="0" layoutInCell="1" allowOverlap="1" wp14:anchorId="53FE48D7" wp14:editId="5D3D507F">
                <wp:simplePos x="0" y="0"/>
                <wp:positionH relativeFrom="column">
                  <wp:posOffset>325120</wp:posOffset>
                </wp:positionH>
                <wp:positionV relativeFrom="paragraph">
                  <wp:posOffset>15240</wp:posOffset>
                </wp:positionV>
                <wp:extent cx="5632450" cy="2645410"/>
                <wp:effectExtent l="8255" t="9525" r="7620" b="12065"/>
                <wp:wrapNone/>
                <wp:docPr id="31" name="AutoShape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2450" cy="2645410"/>
                        </a:xfrm>
                        <a:prstGeom prst="roundRect">
                          <a:avLst>
                            <a:gd name="adj" fmla="val 5056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chemeClr val="accent6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AD3EC0" id="AutoShape 443" o:spid="_x0000_s1026" style="position:absolute;margin-left:25.6pt;margin-top:1.2pt;width:443.5pt;height:208.3pt;z-index:-2514836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31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" fillcolor="#fde9d9 [665]" strokecolor="#974706 [1609]"/>
            </w:pict>
          </mc:Fallback>
        </mc:AlternateContent>
      </w:r>
    </w:p>
    <w:p w14:paraId="4EED1337" w14:textId="77777777" w:rsidR="005F400F" w:rsidRDefault="005F400F" w:rsidP="005F400F">
      <w:pPr>
        <w:numPr>
          <w:ilvl w:val="0"/>
          <w:numId w:val="27"/>
        </w:numPr>
        <w:suppressAutoHyphens/>
        <w:rPr>
          <w:rFonts w:asciiTheme="minorHAnsi" w:hAnsiTheme="minorHAnsi"/>
          <w:sz w:val="20"/>
          <w:szCs w:val="20"/>
        </w:rPr>
      </w:pPr>
      <w:r w:rsidRPr="005F400F">
        <w:rPr>
          <w:rFonts w:asciiTheme="minorHAnsi" w:hAnsiTheme="minorHAnsi"/>
          <w:sz w:val="20"/>
          <w:szCs w:val="20"/>
        </w:rPr>
        <w:t>La pression dans un liquide augmente avec la profondeur.</w:t>
      </w:r>
    </w:p>
    <w:p w14:paraId="780704BC" w14:textId="77777777" w:rsidR="0059581A" w:rsidRDefault="0059581A" w:rsidP="0059581A">
      <w:pPr>
        <w:suppressAutoHyphens/>
        <w:ind w:left="1065"/>
        <w:rPr>
          <w:rFonts w:asciiTheme="minorHAnsi" w:hAnsiTheme="minorHAnsi"/>
          <w:sz w:val="20"/>
          <w:szCs w:val="20"/>
        </w:rPr>
      </w:pPr>
    </w:p>
    <w:p w14:paraId="404DA5BF" w14:textId="77777777" w:rsidR="0059581A" w:rsidRDefault="005F400F" w:rsidP="0059581A">
      <w:pPr>
        <w:numPr>
          <w:ilvl w:val="0"/>
          <w:numId w:val="27"/>
        </w:numPr>
        <w:suppressAutoHyphens/>
        <w:rPr>
          <w:rFonts w:asciiTheme="minorHAnsi" w:hAnsiTheme="minorHAnsi"/>
          <w:sz w:val="20"/>
          <w:szCs w:val="20"/>
        </w:rPr>
      </w:pPr>
      <w:r w:rsidRPr="005F400F">
        <w:rPr>
          <w:rFonts w:asciiTheme="minorHAnsi" w:hAnsiTheme="minorHAnsi"/>
          <w:sz w:val="20"/>
          <w:szCs w:val="20"/>
        </w:rPr>
        <w:t xml:space="preserve">La pression </w:t>
      </w:r>
      <w:r w:rsidR="0059581A">
        <w:rPr>
          <w:rFonts w:asciiTheme="minorHAnsi" w:hAnsiTheme="minorHAnsi"/>
          <w:sz w:val="20"/>
          <w:szCs w:val="20"/>
        </w:rPr>
        <w:t xml:space="preserve">absolue </w:t>
      </w:r>
      <w:r w:rsidR="0059581A">
        <w:rPr>
          <w:rFonts w:asciiTheme="minorHAnsi" w:hAnsiTheme="minorHAnsi"/>
          <w:i/>
          <w:sz w:val="20"/>
          <w:szCs w:val="20"/>
        </w:rPr>
        <w:t>p</w:t>
      </w:r>
      <w:r w:rsidRPr="005F400F">
        <w:rPr>
          <w:rFonts w:asciiTheme="minorHAnsi" w:hAnsiTheme="minorHAnsi"/>
          <w:sz w:val="20"/>
          <w:szCs w:val="20"/>
        </w:rPr>
        <w:t xml:space="preserve"> en fonction de la profondeur </w:t>
      </w:r>
      <w:r w:rsidRPr="0059581A">
        <w:rPr>
          <w:rFonts w:asciiTheme="minorHAnsi" w:hAnsiTheme="minorHAnsi"/>
          <w:i/>
          <w:sz w:val="20"/>
          <w:szCs w:val="20"/>
        </w:rPr>
        <w:t>h</w:t>
      </w:r>
      <w:r w:rsidRPr="005F400F">
        <w:rPr>
          <w:rFonts w:asciiTheme="minorHAnsi" w:hAnsiTheme="minorHAnsi"/>
          <w:sz w:val="20"/>
          <w:szCs w:val="20"/>
        </w:rPr>
        <w:t xml:space="preserve"> s’exprime avec la relation : </w:t>
      </w:r>
    </w:p>
    <w:p w14:paraId="7DDC5731" w14:textId="77777777" w:rsidR="0059581A" w:rsidRDefault="00CC7DF1" w:rsidP="0059581A">
      <w:pPr>
        <w:pStyle w:val="Paragraphedeliste"/>
        <w:rPr>
          <w:rFonts w:asciiTheme="minorHAnsi" w:hAnsiTheme="minorHAnsi"/>
          <w:i/>
          <w:sz w:val="20"/>
          <w:szCs w:val="20"/>
        </w:rPr>
      </w:pPr>
      <w:r>
        <w:rPr>
          <w:rFonts w:asciiTheme="minorHAnsi" w:hAnsiTheme="minorHAnsi"/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7952" behindDoc="1" locked="0" layoutInCell="1" allowOverlap="1" wp14:anchorId="144603A9" wp14:editId="5D0736F8">
                <wp:simplePos x="0" y="0"/>
                <wp:positionH relativeFrom="column">
                  <wp:posOffset>2251710</wp:posOffset>
                </wp:positionH>
                <wp:positionV relativeFrom="paragraph">
                  <wp:posOffset>93345</wp:posOffset>
                </wp:positionV>
                <wp:extent cx="1167130" cy="321310"/>
                <wp:effectExtent l="10795" t="12065" r="12700" b="9525"/>
                <wp:wrapNone/>
                <wp:docPr id="30" name="AutoShape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7130" cy="3213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6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07B886" id="AutoShape 426" o:spid="_x0000_s1026" style="position:absolute;margin-left:177.3pt;margin-top:7.35pt;width:91.9pt;height:25.3pt;z-index:-25147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" fillcolor="white [3212]" strokecolor="#974706 [1609]"/>
            </w:pict>
          </mc:Fallback>
        </mc:AlternateContent>
      </w:r>
    </w:p>
    <w:p w14:paraId="0909E598" w14:textId="77777777" w:rsidR="005F400F" w:rsidRPr="0059581A" w:rsidRDefault="0059581A" w:rsidP="0059581A">
      <w:pPr>
        <w:suppressAutoHyphens/>
        <w:ind w:left="1065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i/>
          <w:sz w:val="22"/>
          <w:szCs w:val="22"/>
        </w:rPr>
        <w:t xml:space="preserve">                                                      </w:t>
      </w:r>
      <w:proofErr w:type="gramStart"/>
      <w:r w:rsidR="005F400F" w:rsidRPr="0059581A">
        <w:rPr>
          <w:rFonts w:asciiTheme="minorHAnsi" w:hAnsiTheme="minorHAnsi"/>
          <w:b/>
          <w:i/>
          <w:sz w:val="22"/>
          <w:szCs w:val="22"/>
        </w:rPr>
        <w:t>p</w:t>
      </w:r>
      <w:proofErr w:type="gramEnd"/>
      <w:r w:rsidR="005F400F" w:rsidRPr="0059581A">
        <w:rPr>
          <w:rFonts w:asciiTheme="minorHAnsi" w:hAnsiTheme="minorHAnsi"/>
          <w:b/>
          <w:sz w:val="22"/>
          <w:szCs w:val="22"/>
        </w:rPr>
        <w:t>(</w:t>
      </w:r>
      <w:r w:rsidR="005F400F" w:rsidRPr="0059581A">
        <w:rPr>
          <w:rFonts w:asciiTheme="minorHAnsi" w:hAnsiTheme="minorHAnsi"/>
          <w:b/>
          <w:i/>
          <w:sz w:val="22"/>
          <w:szCs w:val="22"/>
        </w:rPr>
        <w:t>h</w:t>
      </w:r>
      <w:r w:rsidR="005F400F" w:rsidRPr="0059581A">
        <w:rPr>
          <w:rFonts w:asciiTheme="minorHAnsi" w:hAnsiTheme="minorHAnsi"/>
          <w:b/>
          <w:sz w:val="22"/>
          <w:szCs w:val="22"/>
        </w:rPr>
        <w:t xml:space="preserve">)= </w:t>
      </w:r>
      <w:proofErr w:type="spellStart"/>
      <w:r w:rsidRPr="0059581A">
        <w:rPr>
          <w:rFonts w:asciiTheme="minorHAnsi" w:hAnsiTheme="minorHAnsi"/>
          <w:b/>
          <w:i/>
          <w:sz w:val="22"/>
          <w:szCs w:val="22"/>
        </w:rPr>
        <w:t>p</w:t>
      </w:r>
      <w:r w:rsidRPr="0059581A">
        <w:rPr>
          <w:rFonts w:asciiTheme="minorHAnsi" w:hAnsiTheme="minorHAnsi"/>
          <w:b/>
          <w:sz w:val="22"/>
          <w:szCs w:val="22"/>
          <w:vertAlign w:val="subscript"/>
        </w:rPr>
        <w:t>atm</w:t>
      </w:r>
      <w:proofErr w:type="spellEnd"/>
      <w:r w:rsidR="005F400F" w:rsidRPr="0059581A">
        <w:rPr>
          <w:rFonts w:asciiTheme="minorHAnsi" w:hAnsiTheme="minorHAnsi"/>
          <w:b/>
          <w:sz w:val="22"/>
          <w:szCs w:val="22"/>
        </w:rPr>
        <w:t xml:space="preserve"> + </w:t>
      </w:r>
      <w:proofErr w:type="spellStart"/>
      <w:r w:rsidR="005F400F" w:rsidRPr="0059581A">
        <w:rPr>
          <w:rFonts w:asciiTheme="minorHAnsi" w:hAnsiTheme="minorHAnsi"/>
          <w:b/>
          <w:sz w:val="22"/>
          <w:szCs w:val="22"/>
        </w:rPr>
        <w:t>ρg</w:t>
      </w:r>
      <w:r w:rsidR="005F400F" w:rsidRPr="0059581A">
        <w:rPr>
          <w:rFonts w:asciiTheme="minorHAnsi" w:hAnsiTheme="minorHAnsi"/>
          <w:b/>
          <w:i/>
          <w:sz w:val="22"/>
          <w:szCs w:val="22"/>
        </w:rPr>
        <w:t>h</w:t>
      </w:r>
      <w:proofErr w:type="spellEnd"/>
    </w:p>
    <w:p w14:paraId="5BB9B62F" w14:textId="77777777" w:rsidR="0059581A" w:rsidRDefault="0059581A" w:rsidP="0059581A">
      <w:pPr>
        <w:suppressAutoHyphens/>
        <w:rPr>
          <w:rFonts w:asciiTheme="minorHAnsi" w:hAnsiTheme="minorHAnsi"/>
          <w:sz w:val="20"/>
          <w:szCs w:val="20"/>
        </w:rPr>
      </w:pPr>
    </w:p>
    <w:p w14:paraId="7E8F0B3A" w14:textId="77777777" w:rsidR="0059581A" w:rsidRDefault="0059581A" w:rsidP="0059581A">
      <w:pPr>
        <w:suppressAutoHyphens/>
        <w:ind w:left="1065"/>
        <w:rPr>
          <w:rFonts w:asciiTheme="minorHAnsi" w:hAnsiTheme="minorHAnsi"/>
          <w:sz w:val="20"/>
          <w:szCs w:val="20"/>
        </w:rPr>
      </w:pPr>
      <w:proofErr w:type="spellStart"/>
      <w:proofErr w:type="gramStart"/>
      <w:r w:rsidRPr="0059581A">
        <w:rPr>
          <w:rFonts w:asciiTheme="minorHAnsi" w:hAnsiTheme="minorHAnsi"/>
          <w:i/>
          <w:sz w:val="20"/>
          <w:szCs w:val="20"/>
        </w:rPr>
        <w:t>p</w:t>
      </w:r>
      <w:r w:rsidRPr="0059581A">
        <w:rPr>
          <w:rFonts w:asciiTheme="minorHAnsi" w:hAnsiTheme="minorHAnsi"/>
          <w:sz w:val="20"/>
          <w:szCs w:val="20"/>
          <w:vertAlign w:val="subscript"/>
        </w:rPr>
        <w:t>atm</w:t>
      </w:r>
      <w:proofErr w:type="spellEnd"/>
      <w:proofErr w:type="gramEnd"/>
      <w:r>
        <w:rPr>
          <w:rFonts w:asciiTheme="minorHAnsi" w:hAnsiTheme="minorHAnsi"/>
          <w:sz w:val="20"/>
          <w:szCs w:val="20"/>
        </w:rPr>
        <w:t xml:space="preserve"> est la pression atmosphérique, </w:t>
      </w:r>
      <w:r w:rsidRPr="005F400F">
        <w:rPr>
          <w:rFonts w:asciiTheme="minorHAnsi" w:hAnsiTheme="minorHAnsi"/>
          <w:sz w:val="20"/>
          <w:szCs w:val="20"/>
        </w:rPr>
        <w:t>ρ l</w:t>
      </w:r>
      <w:r>
        <w:rPr>
          <w:rFonts w:asciiTheme="minorHAnsi" w:hAnsiTheme="minorHAnsi"/>
          <w:sz w:val="20"/>
          <w:szCs w:val="20"/>
        </w:rPr>
        <w:t xml:space="preserve">a masse volumique du liquide, </w:t>
      </w:r>
      <w:r w:rsidRPr="005F400F">
        <w:rPr>
          <w:rFonts w:asciiTheme="minorHAnsi" w:hAnsiTheme="minorHAnsi"/>
          <w:sz w:val="20"/>
          <w:szCs w:val="20"/>
        </w:rPr>
        <w:t>g la gravité</w:t>
      </w:r>
      <w:r>
        <w:rPr>
          <w:rFonts w:asciiTheme="minorHAnsi" w:hAnsiTheme="minorHAnsi"/>
          <w:sz w:val="20"/>
          <w:szCs w:val="20"/>
        </w:rPr>
        <w:t xml:space="preserve"> et </w:t>
      </w:r>
      <w:r w:rsidRPr="0059581A">
        <w:rPr>
          <w:rFonts w:asciiTheme="minorHAnsi" w:hAnsiTheme="minorHAnsi"/>
          <w:i/>
          <w:sz w:val="20"/>
          <w:szCs w:val="20"/>
        </w:rPr>
        <w:t>h</w:t>
      </w:r>
      <w:r>
        <w:rPr>
          <w:rFonts w:asciiTheme="minorHAnsi" w:hAnsiTheme="minorHAnsi"/>
          <w:sz w:val="20"/>
          <w:szCs w:val="20"/>
        </w:rPr>
        <w:t xml:space="preserve"> la profondeur</w:t>
      </w:r>
      <w:r w:rsidRPr="005F400F">
        <w:rPr>
          <w:rFonts w:asciiTheme="minorHAnsi" w:hAnsiTheme="minorHAnsi"/>
          <w:sz w:val="20"/>
          <w:szCs w:val="20"/>
        </w:rPr>
        <w:t>.</w:t>
      </w:r>
    </w:p>
    <w:p w14:paraId="50AEAE53" w14:textId="77777777" w:rsidR="0059581A" w:rsidRPr="005F400F" w:rsidRDefault="0059581A" w:rsidP="007E0080">
      <w:pPr>
        <w:suppressAutoHyphens/>
        <w:rPr>
          <w:rFonts w:asciiTheme="minorHAnsi" w:hAnsiTheme="minorHAnsi"/>
          <w:sz w:val="20"/>
          <w:szCs w:val="20"/>
        </w:rPr>
      </w:pPr>
    </w:p>
    <w:p w14:paraId="5862828A" w14:textId="77777777" w:rsidR="0059581A" w:rsidRDefault="005F400F" w:rsidP="0059581A">
      <w:pPr>
        <w:numPr>
          <w:ilvl w:val="0"/>
          <w:numId w:val="27"/>
        </w:numPr>
        <w:suppressAutoHyphens/>
        <w:rPr>
          <w:rFonts w:asciiTheme="minorHAnsi" w:hAnsiTheme="minorHAnsi"/>
          <w:sz w:val="20"/>
          <w:szCs w:val="20"/>
        </w:rPr>
      </w:pPr>
      <w:r w:rsidRPr="005F400F">
        <w:rPr>
          <w:rFonts w:asciiTheme="minorHAnsi" w:hAnsiTheme="minorHAnsi"/>
          <w:sz w:val="20"/>
          <w:szCs w:val="20"/>
        </w:rPr>
        <w:t>La différence de pression entre deux points A et B d’un liquide s’exprime par la relation :</w:t>
      </w:r>
      <w:r w:rsidR="0059581A">
        <w:rPr>
          <w:rFonts w:asciiTheme="minorHAnsi" w:hAnsiTheme="minorHAnsi"/>
          <w:sz w:val="20"/>
          <w:szCs w:val="20"/>
        </w:rPr>
        <w:t xml:space="preserve"> </w:t>
      </w:r>
    </w:p>
    <w:p w14:paraId="5636C08C" w14:textId="77777777" w:rsidR="0059581A" w:rsidRDefault="00CC7DF1" w:rsidP="0059581A">
      <w:pPr>
        <w:suppressAutoHyphens/>
        <w:ind w:left="1065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8976" behindDoc="1" locked="0" layoutInCell="1" allowOverlap="1" wp14:anchorId="78D4BA5B" wp14:editId="13FE3557">
                <wp:simplePos x="0" y="0"/>
                <wp:positionH relativeFrom="column">
                  <wp:posOffset>2286000</wp:posOffset>
                </wp:positionH>
                <wp:positionV relativeFrom="paragraph">
                  <wp:posOffset>103505</wp:posOffset>
                </wp:positionV>
                <wp:extent cx="1167130" cy="321310"/>
                <wp:effectExtent l="6985" t="5715" r="6985" b="6350"/>
                <wp:wrapNone/>
                <wp:docPr id="29" name="AutoShape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7130" cy="3213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accent6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564E9A" id="AutoShape 427" o:spid="_x0000_s1026" style="position:absolute;margin-left:180pt;margin-top:8.15pt;width:91.9pt;height:25.3pt;z-index:-25147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" fillcolor="white [3212]" strokecolor="#974706 [1609]"/>
            </w:pict>
          </mc:Fallback>
        </mc:AlternateContent>
      </w:r>
      <w:r w:rsidR="0059581A">
        <w:rPr>
          <w:rFonts w:asciiTheme="minorHAnsi" w:hAnsiTheme="minorHAnsi"/>
          <w:sz w:val="20"/>
          <w:szCs w:val="20"/>
        </w:rPr>
        <w:t xml:space="preserve">                           </w:t>
      </w:r>
    </w:p>
    <w:p w14:paraId="0D85A197" w14:textId="77777777" w:rsidR="005F400F" w:rsidRPr="0059581A" w:rsidRDefault="0059581A" w:rsidP="0059581A">
      <w:pPr>
        <w:suppressAutoHyphens/>
        <w:ind w:left="1065"/>
        <w:rPr>
          <w:rFonts w:asciiTheme="minorHAnsi" w:hAnsiTheme="minorHAnsi"/>
          <w:b/>
          <w:i/>
          <w:sz w:val="22"/>
          <w:szCs w:val="22"/>
        </w:rPr>
      </w:pPr>
      <w:r>
        <w:rPr>
          <w:rFonts w:asciiTheme="minorHAnsi" w:hAnsiTheme="minorHAnsi"/>
          <w:sz w:val="20"/>
          <w:szCs w:val="20"/>
        </w:rPr>
        <w:t xml:space="preserve">                                                              </w:t>
      </w:r>
      <w:r w:rsidR="00420FFC">
        <w:rPr>
          <w:rFonts w:asciiTheme="minorHAnsi" w:hAnsiTheme="minorHAnsi"/>
          <w:sz w:val="20"/>
          <w:szCs w:val="20"/>
        </w:rPr>
        <w:t xml:space="preserve"> </w:t>
      </w:r>
      <w:proofErr w:type="spellStart"/>
      <w:proofErr w:type="gramStart"/>
      <w:r w:rsidRPr="0059581A">
        <w:rPr>
          <w:rFonts w:asciiTheme="minorHAnsi" w:hAnsiTheme="minorHAnsi"/>
          <w:b/>
          <w:i/>
          <w:sz w:val="22"/>
          <w:szCs w:val="22"/>
        </w:rPr>
        <w:t>p</w:t>
      </w:r>
      <w:r w:rsidR="005F400F" w:rsidRPr="0059581A">
        <w:rPr>
          <w:rFonts w:asciiTheme="minorHAnsi" w:hAnsiTheme="minorHAnsi"/>
          <w:b/>
          <w:sz w:val="22"/>
          <w:szCs w:val="22"/>
          <w:vertAlign w:val="subscript"/>
        </w:rPr>
        <w:t>B</w:t>
      </w:r>
      <w:proofErr w:type="spellEnd"/>
      <w:proofErr w:type="gramEnd"/>
      <w:r w:rsidR="005F400F" w:rsidRPr="0059581A">
        <w:rPr>
          <w:rFonts w:asciiTheme="minorHAnsi" w:hAnsiTheme="minorHAnsi"/>
          <w:b/>
          <w:sz w:val="22"/>
          <w:szCs w:val="22"/>
        </w:rPr>
        <w:t xml:space="preserve"> – </w:t>
      </w:r>
      <w:proofErr w:type="spellStart"/>
      <w:r w:rsidRPr="0059581A">
        <w:rPr>
          <w:rFonts w:asciiTheme="minorHAnsi" w:hAnsiTheme="minorHAnsi"/>
          <w:b/>
          <w:i/>
          <w:sz w:val="22"/>
          <w:szCs w:val="22"/>
        </w:rPr>
        <w:t>p</w:t>
      </w:r>
      <w:r w:rsidR="005F400F" w:rsidRPr="0059581A">
        <w:rPr>
          <w:rFonts w:asciiTheme="minorHAnsi" w:hAnsiTheme="minorHAnsi"/>
          <w:b/>
          <w:sz w:val="22"/>
          <w:szCs w:val="22"/>
          <w:vertAlign w:val="subscript"/>
        </w:rPr>
        <w:t>A</w:t>
      </w:r>
      <w:proofErr w:type="spellEnd"/>
      <w:r w:rsidR="005F400F" w:rsidRPr="0059581A">
        <w:rPr>
          <w:rFonts w:asciiTheme="minorHAnsi" w:hAnsiTheme="minorHAnsi"/>
          <w:b/>
          <w:sz w:val="22"/>
          <w:szCs w:val="22"/>
        </w:rPr>
        <w:t xml:space="preserve"> = </w:t>
      </w:r>
      <w:proofErr w:type="spellStart"/>
      <w:r w:rsidR="005F400F" w:rsidRPr="0059581A">
        <w:rPr>
          <w:rFonts w:asciiTheme="minorHAnsi" w:hAnsiTheme="minorHAnsi"/>
          <w:b/>
          <w:sz w:val="22"/>
          <w:szCs w:val="22"/>
        </w:rPr>
        <w:t>ρg</w:t>
      </w:r>
      <w:r w:rsidR="005F400F" w:rsidRPr="0059581A">
        <w:rPr>
          <w:rFonts w:asciiTheme="minorHAnsi" w:hAnsiTheme="minorHAnsi"/>
          <w:b/>
          <w:i/>
          <w:sz w:val="22"/>
          <w:szCs w:val="22"/>
        </w:rPr>
        <w:t>h</w:t>
      </w:r>
      <w:proofErr w:type="spellEnd"/>
    </w:p>
    <w:p w14:paraId="5A94D274" w14:textId="77777777" w:rsidR="0059581A" w:rsidRPr="0059581A" w:rsidRDefault="0059581A" w:rsidP="0059581A">
      <w:pPr>
        <w:suppressAutoHyphens/>
        <w:ind w:left="1065"/>
        <w:rPr>
          <w:rFonts w:asciiTheme="minorHAnsi" w:hAnsiTheme="minorHAnsi"/>
          <w:sz w:val="20"/>
          <w:szCs w:val="20"/>
        </w:rPr>
      </w:pPr>
    </w:p>
    <w:p w14:paraId="1A5A999D" w14:textId="77777777" w:rsidR="005F400F" w:rsidRDefault="005F400F" w:rsidP="005F400F">
      <w:pPr>
        <w:rPr>
          <w:rFonts w:asciiTheme="minorHAnsi" w:hAnsiTheme="minorHAnsi"/>
          <w:sz w:val="20"/>
          <w:szCs w:val="20"/>
        </w:rPr>
      </w:pPr>
      <w:r w:rsidRPr="005F400F">
        <w:rPr>
          <w:rFonts w:asciiTheme="minorHAnsi" w:hAnsiTheme="minorHAnsi"/>
          <w:sz w:val="20"/>
          <w:szCs w:val="20"/>
        </w:rPr>
        <w:t xml:space="preserve"> </w:t>
      </w:r>
      <w:r w:rsidRPr="005F400F">
        <w:rPr>
          <w:rFonts w:asciiTheme="minorHAnsi" w:hAnsiTheme="minorHAnsi"/>
          <w:sz w:val="20"/>
          <w:szCs w:val="20"/>
        </w:rPr>
        <w:tab/>
      </w:r>
      <w:r w:rsidR="0059581A">
        <w:rPr>
          <w:rFonts w:asciiTheme="minorHAnsi" w:hAnsiTheme="minorHAnsi"/>
          <w:sz w:val="20"/>
          <w:szCs w:val="20"/>
        </w:rPr>
        <w:t xml:space="preserve">          </w:t>
      </w:r>
      <w:proofErr w:type="gramStart"/>
      <w:r w:rsidRPr="0059581A">
        <w:rPr>
          <w:rFonts w:asciiTheme="minorHAnsi" w:hAnsiTheme="minorHAnsi"/>
          <w:i/>
          <w:sz w:val="20"/>
          <w:szCs w:val="20"/>
        </w:rPr>
        <w:t>h</w:t>
      </w:r>
      <w:proofErr w:type="gramEnd"/>
      <w:r w:rsidRPr="005F400F">
        <w:rPr>
          <w:rFonts w:asciiTheme="minorHAnsi" w:hAnsiTheme="minorHAnsi"/>
          <w:sz w:val="20"/>
          <w:szCs w:val="20"/>
        </w:rPr>
        <w:t xml:space="preserve"> </w:t>
      </w:r>
      <w:r w:rsidR="007E0080">
        <w:rPr>
          <w:rFonts w:asciiTheme="minorHAnsi" w:hAnsiTheme="minorHAnsi"/>
          <w:sz w:val="20"/>
          <w:szCs w:val="20"/>
        </w:rPr>
        <w:t>désigne ici</w:t>
      </w:r>
      <w:r w:rsidRPr="005F400F">
        <w:rPr>
          <w:rFonts w:asciiTheme="minorHAnsi" w:hAnsiTheme="minorHAnsi"/>
          <w:sz w:val="20"/>
          <w:szCs w:val="20"/>
        </w:rPr>
        <w:t xml:space="preserve"> la </w:t>
      </w:r>
      <w:r w:rsidR="0059581A">
        <w:rPr>
          <w:rFonts w:asciiTheme="minorHAnsi" w:hAnsiTheme="minorHAnsi"/>
          <w:sz w:val="20"/>
          <w:szCs w:val="20"/>
        </w:rPr>
        <w:t xml:space="preserve">différence de </w:t>
      </w:r>
      <w:r w:rsidR="002C096C">
        <w:rPr>
          <w:rFonts w:asciiTheme="minorHAnsi" w:hAnsiTheme="minorHAnsi"/>
          <w:sz w:val="20"/>
          <w:szCs w:val="20"/>
        </w:rPr>
        <w:t>profondeur</w:t>
      </w:r>
      <w:r w:rsidR="0059581A">
        <w:rPr>
          <w:rFonts w:asciiTheme="minorHAnsi" w:hAnsiTheme="minorHAnsi"/>
          <w:sz w:val="20"/>
          <w:szCs w:val="20"/>
        </w:rPr>
        <w:t xml:space="preserve"> entre B et A.</w:t>
      </w:r>
    </w:p>
    <w:p w14:paraId="20C3DDF9" w14:textId="77777777" w:rsidR="0059581A" w:rsidRPr="005F400F" w:rsidRDefault="0059581A" w:rsidP="005F400F">
      <w:pPr>
        <w:rPr>
          <w:rFonts w:asciiTheme="minorHAnsi" w:hAnsiTheme="minorHAnsi"/>
          <w:sz w:val="20"/>
          <w:szCs w:val="20"/>
        </w:rPr>
      </w:pPr>
    </w:p>
    <w:p w14:paraId="15276D4E" w14:textId="77777777" w:rsidR="005F400F" w:rsidRDefault="005F400F" w:rsidP="005F400F">
      <w:pPr>
        <w:numPr>
          <w:ilvl w:val="0"/>
          <w:numId w:val="27"/>
        </w:numPr>
        <w:suppressAutoHyphens/>
        <w:rPr>
          <w:rFonts w:asciiTheme="minorHAnsi" w:hAnsiTheme="minorHAnsi"/>
          <w:sz w:val="20"/>
          <w:szCs w:val="20"/>
        </w:rPr>
      </w:pPr>
      <w:r w:rsidRPr="005F400F">
        <w:rPr>
          <w:rFonts w:asciiTheme="minorHAnsi" w:hAnsiTheme="minorHAnsi"/>
          <w:sz w:val="20"/>
          <w:szCs w:val="20"/>
        </w:rPr>
        <w:t>Dans l’eau, la pression augmente d’environ 1 bar</w:t>
      </w:r>
      <w:r w:rsidR="00420FFC">
        <w:rPr>
          <w:rFonts w:asciiTheme="minorHAnsi" w:hAnsiTheme="minorHAnsi"/>
          <w:sz w:val="20"/>
          <w:szCs w:val="20"/>
        </w:rPr>
        <w:t xml:space="preserve"> </w:t>
      </w:r>
      <w:r w:rsidR="007E0080">
        <w:rPr>
          <w:rFonts w:asciiTheme="minorHAnsi" w:hAnsiTheme="minorHAnsi"/>
          <w:sz w:val="20"/>
          <w:szCs w:val="20"/>
        </w:rPr>
        <w:t>tous les 10 mètres</w:t>
      </w:r>
      <w:r w:rsidRPr="005F400F">
        <w:rPr>
          <w:rFonts w:asciiTheme="minorHAnsi" w:hAnsiTheme="minorHAnsi"/>
          <w:sz w:val="20"/>
          <w:szCs w:val="20"/>
        </w:rPr>
        <w:t>.</w:t>
      </w:r>
    </w:p>
    <w:sectPr w:rsidR="005F400F" w:rsidSect="004B5C85">
      <w:type w:val="continuous"/>
      <w:pgSz w:w="11906" w:h="16838"/>
      <w:pgMar w:top="426" w:right="70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9" type="#_x0000_t75" style="width:168pt;height:128.55pt;visibility:visible;mso-wrap-style:square" o:bullet="t">
        <v:imagedata r:id="rId1" o:title=""/>
      </v:shape>
    </w:pict>
  </w:numPicBullet>
  <w:abstractNum w:abstractNumId="0" w15:restartNumberingAfterBreak="0">
    <w:nsid w:val="00000001"/>
    <w:multiLevelType w:val="singleLevel"/>
    <w:tmpl w:val="00000001"/>
    <w:name w:val="WW8Num1"/>
    <w:lvl w:ilvl="0">
      <w:numFmt w:val="bullet"/>
      <w:lvlText w:val="-"/>
      <w:lvlJc w:val="left"/>
      <w:pPr>
        <w:tabs>
          <w:tab w:val="num" w:pos="0"/>
        </w:tabs>
        <w:ind w:left="1065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06855E5A"/>
    <w:multiLevelType w:val="hybridMultilevel"/>
    <w:tmpl w:val="8318A5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F4FA8"/>
    <w:multiLevelType w:val="hybridMultilevel"/>
    <w:tmpl w:val="4D040A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351C5"/>
    <w:multiLevelType w:val="singleLevel"/>
    <w:tmpl w:val="693C851C"/>
    <w:lvl w:ilvl="0">
      <w:start w:val="3"/>
      <w:numFmt w:val="decimal"/>
      <w:lvlText w:val="%1)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4" w15:restartNumberingAfterBreak="0">
    <w:nsid w:val="16740C46"/>
    <w:multiLevelType w:val="hybridMultilevel"/>
    <w:tmpl w:val="47E6A2B8"/>
    <w:lvl w:ilvl="0" w:tplc="E60607E2">
      <w:start w:val="1"/>
      <w:numFmt w:val="decimal"/>
      <w:lvlText w:val="%1)"/>
      <w:lvlJc w:val="left"/>
      <w:pPr>
        <w:ind w:left="786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B40E8B"/>
    <w:multiLevelType w:val="hybridMultilevel"/>
    <w:tmpl w:val="B2B65ED4"/>
    <w:lvl w:ilvl="0" w:tplc="040C0001">
      <w:start w:val="1"/>
      <w:numFmt w:val="bullet"/>
      <w:lvlText w:val=""/>
      <w:lvlJc w:val="left"/>
      <w:pPr>
        <w:tabs>
          <w:tab w:val="num" w:pos="1770"/>
        </w:tabs>
        <w:ind w:left="17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6" w15:restartNumberingAfterBreak="0">
    <w:nsid w:val="2A054836"/>
    <w:multiLevelType w:val="hybridMultilevel"/>
    <w:tmpl w:val="64ACB7A2"/>
    <w:lvl w:ilvl="0" w:tplc="040C0001">
      <w:start w:val="1"/>
      <w:numFmt w:val="bullet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373E15AE"/>
    <w:multiLevelType w:val="hybridMultilevel"/>
    <w:tmpl w:val="F56271F4"/>
    <w:lvl w:ilvl="0" w:tplc="040C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9A703BE"/>
    <w:multiLevelType w:val="singleLevel"/>
    <w:tmpl w:val="693C851C"/>
    <w:lvl w:ilvl="0">
      <w:start w:val="3"/>
      <w:numFmt w:val="decimal"/>
      <w:lvlText w:val="%1)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9" w15:restartNumberingAfterBreak="0">
    <w:nsid w:val="418121CD"/>
    <w:multiLevelType w:val="hybridMultilevel"/>
    <w:tmpl w:val="FCDAE2DE"/>
    <w:lvl w:ilvl="0" w:tplc="040C000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0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7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4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2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9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650" w:hanging="360"/>
      </w:pPr>
      <w:rPr>
        <w:rFonts w:ascii="Wingdings" w:hAnsi="Wingdings" w:hint="default"/>
      </w:rPr>
    </w:lvl>
  </w:abstractNum>
  <w:abstractNum w:abstractNumId="10" w15:restartNumberingAfterBreak="0">
    <w:nsid w:val="41BA3CD1"/>
    <w:multiLevelType w:val="hybridMultilevel"/>
    <w:tmpl w:val="26760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BC10D3"/>
    <w:multiLevelType w:val="hybridMultilevel"/>
    <w:tmpl w:val="137284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555E7F"/>
    <w:multiLevelType w:val="hybridMultilevel"/>
    <w:tmpl w:val="A2A0559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A563F3"/>
    <w:multiLevelType w:val="hybridMultilevel"/>
    <w:tmpl w:val="34FAC2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1D567E"/>
    <w:multiLevelType w:val="singleLevel"/>
    <w:tmpl w:val="F0A80560"/>
    <w:lvl w:ilvl="0">
      <w:start w:val="2"/>
      <w:numFmt w:val="decimal"/>
      <w:lvlText w:val="%1)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15" w15:restartNumberingAfterBreak="0">
    <w:nsid w:val="51876E83"/>
    <w:multiLevelType w:val="hybridMultilevel"/>
    <w:tmpl w:val="DEB2F6B6"/>
    <w:lvl w:ilvl="0" w:tplc="2F3C81DA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tabs>
          <w:tab w:val="num" w:pos="2640"/>
        </w:tabs>
        <w:ind w:left="26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360"/>
        </w:tabs>
        <w:ind w:left="3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080"/>
        </w:tabs>
        <w:ind w:left="4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800"/>
        </w:tabs>
        <w:ind w:left="48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520"/>
        </w:tabs>
        <w:ind w:left="5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240"/>
        </w:tabs>
        <w:ind w:left="6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960"/>
        </w:tabs>
        <w:ind w:left="69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680"/>
        </w:tabs>
        <w:ind w:left="7680" w:hanging="360"/>
      </w:pPr>
      <w:rPr>
        <w:rFonts w:ascii="Wingdings" w:hAnsi="Wingdings" w:hint="default"/>
      </w:rPr>
    </w:lvl>
  </w:abstractNum>
  <w:abstractNum w:abstractNumId="16" w15:restartNumberingAfterBreak="0">
    <w:nsid w:val="58E172E2"/>
    <w:multiLevelType w:val="singleLevel"/>
    <w:tmpl w:val="F0A80560"/>
    <w:lvl w:ilvl="0">
      <w:start w:val="2"/>
      <w:numFmt w:val="decimal"/>
      <w:lvlText w:val="%1)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17" w15:restartNumberingAfterBreak="0">
    <w:nsid w:val="61B369A0"/>
    <w:multiLevelType w:val="hybridMultilevel"/>
    <w:tmpl w:val="FEF21506"/>
    <w:lvl w:ilvl="0" w:tplc="040C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8" w15:restartNumberingAfterBreak="0">
    <w:nsid w:val="62FA5E2D"/>
    <w:multiLevelType w:val="hybridMultilevel"/>
    <w:tmpl w:val="E814CD16"/>
    <w:lvl w:ilvl="0" w:tplc="6E5424B8">
      <w:start w:val="1"/>
      <w:numFmt w:val="lowerLetter"/>
      <w:lvlText w:val="%1)"/>
      <w:lvlJc w:val="left"/>
      <w:pPr>
        <w:ind w:left="447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90" w:hanging="360"/>
      </w:pPr>
    </w:lvl>
    <w:lvl w:ilvl="2" w:tplc="040C001B" w:tentative="1">
      <w:start w:val="1"/>
      <w:numFmt w:val="lowerRoman"/>
      <w:lvlText w:val="%3."/>
      <w:lvlJc w:val="right"/>
      <w:pPr>
        <w:ind w:left="5910" w:hanging="180"/>
      </w:pPr>
    </w:lvl>
    <w:lvl w:ilvl="3" w:tplc="040C000F" w:tentative="1">
      <w:start w:val="1"/>
      <w:numFmt w:val="decimal"/>
      <w:lvlText w:val="%4."/>
      <w:lvlJc w:val="left"/>
      <w:pPr>
        <w:ind w:left="6630" w:hanging="360"/>
      </w:pPr>
    </w:lvl>
    <w:lvl w:ilvl="4" w:tplc="040C0019" w:tentative="1">
      <w:start w:val="1"/>
      <w:numFmt w:val="lowerLetter"/>
      <w:lvlText w:val="%5."/>
      <w:lvlJc w:val="left"/>
      <w:pPr>
        <w:ind w:left="7350" w:hanging="360"/>
      </w:pPr>
    </w:lvl>
    <w:lvl w:ilvl="5" w:tplc="040C001B" w:tentative="1">
      <w:start w:val="1"/>
      <w:numFmt w:val="lowerRoman"/>
      <w:lvlText w:val="%6."/>
      <w:lvlJc w:val="right"/>
      <w:pPr>
        <w:ind w:left="8070" w:hanging="180"/>
      </w:pPr>
    </w:lvl>
    <w:lvl w:ilvl="6" w:tplc="040C000F" w:tentative="1">
      <w:start w:val="1"/>
      <w:numFmt w:val="decimal"/>
      <w:lvlText w:val="%7."/>
      <w:lvlJc w:val="left"/>
      <w:pPr>
        <w:ind w:left="8790" w:hanging="360"/>
      </w:pPr>
    </w:lvl>
    <w:lvl w:ilvl="7" w:tplc="040C0019" w:tentative="1">
      <w:start w:val="1"/>
      <w:numFmt w:val="lowerLetter"/>
      <w:lvlText w:val="%8."/>
      <w:lvlJc w:val="left"/>
      <w:pPr>
        <w:ind w:left="9510" w:hanging="360"/>
      </w:pPr>
    </w:lvl>
    <w:lvl w:ilvl="8" w:tplc="040C001B" w:tentative="1">
      <w:start w:val="1"/>
      <w:numFmt w:val="lowerRoman"/>
      <w:lvlText w:val="%9."/>
      <w:lvlJc w:val="right"/>
      <w:pPr>
        <w:ind w:left="10230" w:hanging="180"/>
      </w:pPr>
    </w:lvl>
  </w:abstractNum>
  <w:abstractNum w:abstractNumId="19" w15:restartNumberingAfterBreak="0">
    <w:nsid w:val="6434592E"/>
    <w:multiLevelType w:val="hybridMultilevel"/>
    <w:tmpl w:val="0E7019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A12B59"/>
    <w:multiLevelType w:val="hybridMultilevel"/>
    <w:tmpl w:val="409E4C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A1696B"/>
    <w:multiLevelType w:val="hybridMultilevel"/>
    <w:tmpl w:val="2A185A3A"/>
    <w:lvl w:ilvl="0" w:tplc="93523F5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783C7D"/>
    <w:multiLevelType w:val="hybridMultilevel"/>
    <w:tmpl w:val="8910AA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0B3ABA"/>
    <w:multiLevelType w:val="hybridMultilevel"/>
    <w:tmpl w:val="FEE6490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B44653"/>
    <w:multiLevelType w:val="hybridMultilevel"/>
    <w:tmpl w:val="0DCC91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7B0F73"/>
    <w:multiLevelType w:val="singleLevel"/>
    <w:tmpl w:val="5E08CB6C"/>
    <w:lvl w:ilvl="0">
      <w:start w:val="1"/>
      <w:numFmt w:val="decimal"/>
      <w:lvlText w:val="%1)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26" w15:restartNumberingAfterBreak="0">
    <w:nsid w:val="7F1801F3"/>
    <w:multiLevelType w:val="singleLevel"/>
    <w:tmpl w:val="693C851C"/>
    <w:lvl w:ilvl="0">
      <w:start w:val="3"/>
      <w:numFmt w:val="decimal"/>
      <w:lvlText w:val="%1)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27" w15:restartNumberingAfterBreak="0">
    <w:nsid w:val="7F6B79CE"/>
    <w:multiLevelType w:val="singleLevel"/>
    <w:tmpl w:val="5E08CB6C"/>
    <w:lvl w:ilvl="0">
      <w:start w:val="1"/>
      <w:numFmt w:val="decimal"/>
      <w:lvlText w:val="%1)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num w:numId="1">
    <w:abstractNumId w:val="2"/>
  </w:num>
  <w:num w:numId="2">
    <w:abstractNumId w:val="18"/>
  </w:num>
  <w:num w:numId="3">
    <w:abstractNumId w:val="9"/>
  </w:num>
  <w:num w:numId="4">
    <w:abstractNumId w:val="19"/>
  </w:num>
  <w:num w:numId="5">
    <w:abstractNumId w:val="13"/>
  </w:num>
  <w:num w:numId="6">
    <w:abstractNumId w:val="5"/>
  </w:num>
  <w:num w:numId="7">
    <w:abstractNumId w:val="15"/>
  </w:num>
  <w:num w:numId="8">
    <w:abstractNumId w:val="17"/>
  </w:num>
  <w:num w:numId="9">
    <w:abstractNumId w:val="7"/>
  </w:num>
  <w:num w:numId="10">
    <w:abstractNumId w:val="11"/>
  </w:num>
  <w:num w:numId="11">
    <w:abstractNumId w:val="1"/>
  </w:num>
  <w:num w:numId="12">
    <w:abstractNumId w:val="12"/>
  </w:num>
  <w:num w:numId="13">
    <w:abstractNumId w:val="24"/>
  </w:num>
  <w:num w:numId="14">
    <w:abstractNumId w:val="22"/>
  </w:num>
  <w:num w:numId="15">
    <w:abstractNumId w:val="27"/>
  </w:num>
  <w:num w:numId="16">
    <w:abstractNumId w:val="14"/>
  </w:num>
  <w:num w:numId="17">
    <w:abstractNumId w:val="8"/>
  </w:num>
  <w:num w:numId="18">
    <w:abstractNumId w:val="26"/>
  </w:num>
  <w:num w:numId="19">
    <w:abstractNumId w:val="25"/>
  </w:num>
  <w:num w:numId="20">
    <w:abstractNumId w:val="16"/>
  </w:num>
  <w:num w:numId="21">
    <w:abstractNumId w:val="3"/>
  </w:num>
  <w:num w:numId="22">
    <w:abstractNumId w:val="23"/>
  </w:num>
  <w:num w:numId="23">
    <w:abstractNumId w:val="21"/>
  </w:num>
  <w:num w:numId="24">
    <w:abstractNumId w:val="20"/>
  </w:num>
  <w:num w:numId="25">
    <w:abstractNumId w:val="6"/>
  </w:num>
  <w:num w:numId="26">
    <w:abstractNumId w:val="4"/>
  </w:num>
  <w:num w:numId="27">
    <w:abstractNumId w:val="0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5F0"/>
    <w:rsid w:val="00004862"/>
    <w:rsid w:val="00004D71"/>
    <w:rsid w:val="00013AEB"/>
    <w:rsid w:val="00017EA8"/>
    <w:rsid w:val="000218F1"/>
    <w:rsid w:val="00023C1C"/>
    <w:rsid w:val="000328AE"/>
    <w:rsid w:val="00032E49"/>
    <w:rsid w:val="0003374D"/>
    <w:rsid w:val="000355E4"/>
    <w:rsid w:val="00044792"/>
    <w:rsid w:val="00047708"/>
    <w:rsid w:val="0005372B"/>
    <w:rsid w:val="00053BD4"/>
    <w:rsid w:val="00065A17"/>
    <w:rsid w:val="00077FD0"/>
    <w:rsid w:val="00091076"/>
    <w:rsid w:val="00091212"/>
    <w:rsid w:val="00093424"/>
    <w:rsid w:val="00096EFD"/>
    <w:rsid w:val="000A355B"/>
    <w:rsid w:val="000A47BE"/>
    <w:rsid w:val="000B34F4"/>
    <w:rsid w:val="000C75C3"/>
    <w:rsid w:val="000D0BFB"/>
    <w:rsid w:val="000D1532"/>
    <w:rsid w:val="000D74B0"/>
    <w:rsid w:val="000E00D6"/>
    <w:rsid w:val="000E15A3"/>
    <w:rsid w:val="000E3553"/>
    <w:rsid w:val="00102367"/>
    <w:rsid w:val="00110883"/>
    <w:rsid w:val="00122C3B"/>
    <w:rsid w:val="0013149B"/>
    <w:rsid w:val="001314B1"/>
    <w:rsid w:val="00132D9E"/>
    <w:rsid w:val="0013360B"/>
    <w:rsid w:val="00137AA0"/>
    <w:rsid w:val="00143489"/>
    <w:rsid w:val="001555B2"/>
    <w:rsid w:val="001571AD"/>
    <w:rsid w:val="001577D4"/>
    <w:rsid w:val="001642B4"/>
    <w:rsid w:val="00173EB3"/>
    <w:rsid w:val="00185143"/>
    <w:rsid w:val="00190F2F"/>
    <w:rsid w:val="001A1387"/>
    <w:rsid w:val="001A544D"/>
    <w:rsid w:val="001B3727"/>
    <w:rsid w:val="001C3E8B"/>
    <w:rsid w:val="001C52E5"/>
    <w:rsid w:val="001F2B8E"/>
    <w:rsid w:val="001F33EF"/>
    <w:rsid w:val="001F4051"/>
    <w:rsid w:val="002045D7"/>
    <w:rsid w:val="00205F0A"/>
    <w:rsid w:val="002070DB"/>
    <w:rsid w:val="00211676"/>
    <w:rsid w:val="00211973"/>
    <w:rsid w:val="0022348C"/>
    <w:rsid w:val="00237C5E"/>
    <w:rsid w:val="002420A8"/>
    <w:rsid w:val="0024259D"/>
    <w:rsid w:val="0024614D"/>
    <w:rsid w:val="002560CD"/>
    <w:rsid w:val="00261C36"/>
    <w:rsid w:val="002662FD"/>
    <w:rsid w:val="00270859"/>
    <w:rsid w:val="002755B4"/>
    <w:rsid w:val="00284F0D"/>
    <w:rsid w:val="002915A2"/>
    <w:rsid w:val="0029703F"/>
    <w:rsid w:val="00297DC7"/>
    <w:rsid w:val="002B02B7"/>
    <w:rsid w:val="002B07F0"/>
    <w:rsid w:val="002B6167"/>
    <w:rsid w:val="002B761A"/>
    <w:rsid w:val="002C096C"/>
    <w:rsid w:val="002C7210"/>
    <w:rsid w:val="002D04AE"/>
    <w:rsid w:val="002D0F91"/>
    <w:rsid w:val="002D12FB"/>
    <w:rsid w:val="002D2E5C"/>
    <w:rsid w:val="002E2154"/>
    <w:rsid w:val="002F43A9"/>
    <w:rsid w:val="00311A5E"/>
    <w:rsid w:val="00311CD3"/>
    <w:rsid w:val="003142DD"/>
    <w:rsid w:val="00316006"/>
    <w:rsid w:val="00317B37"/>
    <w:rsid w:val="00323C83"/>
    <w:rsid w:val="00324C01"/>
    <w:rsid w:val="0032757F"/>
    <w:rsid w:val="003318D9"/>
    <w:rsid w:val="0033605C"/>
    <w:rsid w:val="003408CD"/>
    <w:rsid w:val="003421E8"/>
    <w:rsid w:val="003460AB"/>
    <w:rsid w:val="003475F0"/>
    <w:rsid w:val="0035152B"/>
    <w:rsid w:val="0035285A"/>
    <w:rsid w:val="00355E55"/>
    <w:rsid w:val="003654A4"/>
    <w:rsid w:val="003676AC"/>
    <w:rsid w:val="00375DC6"/>
    <w:rsid w:val="00380DF9"/>
    <w:rsid w:val="003A74A1"/>
    <w:rsid w:val="003B45BC"/>
    <w:rsid w:val="003B4C80"/>
    <w:rsid w:val="003B4F42"/>
    <w:rsid w:val="003C4B3A"/>
    <w:rsid w:val="003D6795"/>
    <w:rsid w:val="003D6DF4"/>
    <w:rsid w:val="003E5B36"/>
    <w:rsid w:val="003E71A1"/>
    <w:rsid w:val="00420FFC"/>
    <w:rsid w:val="0042540D"/>
    <w:rsid w:val="004300E6"/>
    <w:rsid w:val="00435E1B"/>
    <w:rsid w:val="00436ED4"/>
    <w:rsid w:val="00442494"/>
    <w:rsid w:val="00444C44"/>
    <w:rsid w:val="00446EF6"/>
    <w:rsid w:val="004556F8"/>
    <w:rsid w:val="00456370"/>
    <w:rsid w:val="00456698"/>
    <w:rsid w:val="004621C6"/>
    <w:rsid w:val="00463162"/>
    <w:rsid w:val="00465A11"/>
    <w:rsid w:val="00476802"/>
    <w:rsid w:val="004B503E"/>
    <w:rsid w:val="004B5C85"/>
    <w:rsid w:val="004C0626"/>
    <w:rsid w:val="004C382B"/>
    <w:rsid w:val="004D2422"/>
    <w:rsid w:val="004E5CA7"/>
    <w:rsid w:val="004F22B1"/>
    <w:rsid w:val="00507BB1"/>
    <w:rsid w:val="005128ED"/>
    <w:rsid w:val="00542895"/>
    <w:rsid w:val="005440E4"/>
    <w:rsid w:val="005452BB"/>
    <w:rsid w:val="005469DC"/>
    <w:rsid w:val="00547903"/>
    <w:rsid w:val="005577B1"/>
    <w:rsid w:val="005673F4"/>
    <w:rsid w:val="00570EBB"/>
    <w:rsid w:val="0057152B"/>
    <w:rsid w:val="0057495A"/>
    <w:rsid w:val="00576036"/>
    <w:rsid w:val="0057765D"/>
    <w:rsid w:val="005776B9"/>
    <w:rsid w:val="0058084F"/>
    <w:rsid w:val="0059581A"/>
    <w:rsid w:val="005972AE"/>
    <w:rsid w:val="005A4B9D"/>
    <w:rsid w:val="005B099A"/>
    <w:rsid w:val="005B159B"/>
    <w:rsid w:val="005C1A37"/>
    <w:rsid w:val="005E71E2"/>
    <w:rsid w:val="005F400F"/>
    <w:rsid w:val="005F53DC"/>
    <w:rsid w:val="006029AB"/>
    <w:rsid w:val="00602FBE"/>
    <w:rsid w:val="00631785"/>
    <w:rsid w:val="00637F44"/>
    <w:rsid w:val="006437DA"/>
    <w:rsid w:val="00644ADD"/>
    <w:rsid w:val="00657D63"/>
    <w:rsid w:val="00662239"/>
    <w:rsid w:val="00673A56"/>
    <w:rsid w:val="00675E13"/>
    <w:rsid w:val="00686F83"/>
    <w:rsid w:val="0069010A"/>
    <w:rsid w:val="006B272E"/>
    <w:rsid w:val="006C498A"/>
    <w:rsid w:val="006C4B21"/>
    <w:rsid w:val="006C5A9D"/>
    <w:rsid w:val="006C6630"/>
    <w:rsid w:val="006D2853"/>
    <w:rsid w:val="006D30BA"/>
    <w:rsid w:val="006D75F1"/>
    <w:rsid w:val="006E16BA"/>
    <w:rsid w:val="006F7498"/>
    <w:rsid w:val="007044A7"/>
    <w:rsid w:val="0071190A"/>
    <w:rsid w:val="00714F47"/>
    <w:rsid w:val="00715BF2"/>
    <w:rsid w:val="007207E8"/>
    <w:rsid w:val="00723940"/>
    <w:rsid w:val="0072556C"/>
    <w:rsid w:val="007325D3"/>
    <w:rsid w:val="007336B5"/>
    <w:rsid w:val="007435F3"/>
    <w:rsid w:val="007608A7"/>
    <w:rsid w:val="00761DA5"/>
    <w:rsid w:val="00766656"/>
    <w:rsid w:val="00787BE6"/>
    <w:rsid w:val="00795BF3"/>
    <w:rsid w:val="00797329"/>
    <w:rsid w:val="007C3FFE"/>
    <w:rsid w:val="007E0080"/>
    <w:rsid w:val="007E32EB"/>
    <w:rsid w:val="007E7FC0"/>
    <w:rsid w:val="007F7D30"/>
    <w:rsid w:val="00802F92"/>
    <w:rsid w:val="00803732"/>
    <w:rsid w:val="00810EE2"/>
    <w:rsid w:val="00815CFC"/>
    <w:rsid w:val="00825A95"/>
    <w:rsid w:val="0084678A"/>
    <w:rsid w:val="008522E6"/>
    <w:rsid w:val="00852367"/>
    <w:rsid w:val="00861D7E"/>
    <w:rsid w:val="00872EEC"/>
    <w:rsid w:val="00890ED2"/>
    <w:rsid w:val="008927D7"/>
    <w:rsid w:val="008A0E04"/>
    <w:rsid w:val="008A571F"/>
    <w:rsid w:val="008B59A9"/>
    <w:rsid w:val="008D3572"/>
    <w:rsid w:val="008D7222"/>
    <w:rsid w:val="008E0214"/>
    <w:rsid w:val="008F1FC7"/>
    <w:rsid w:val="008F3A77"/>
    <w:rsid w:val="008F7375"/>
    <w:rsid w:val="0090445B"/>
    <w:rsid w:val="00914288"/>
    <w:rsid w:val="00921479"/>
    <w:rsid w:val="009324E8"/>
    <w:rsid w:val="0094229F"/>
    <w:rsid w:val="0094461C"/>
    <w:rsid w:val="00945D14"/>
    <w:rsid w:val="009504E5"/>
    <w:rsid w:val="00953211"/>
    <w:rsid w:val="00980E92"/>
    <w:rsid w:val="00982FB9"/>
    <w:rsid w:val="00984D35"/>
    <w:rsid w:val="00994306"/>
    <w:rsid w:val="009A444B"/>
    <w:rsid w:val="009B0907"/>
    <w:rsid w:val="009B10B2"/>
    <w:rsid w:val="009B2847"/>
    <w:rsid w:val="009C3471"/>
    <w:rsid w:val="009C584A"/>
    <w:rsid w:val="009C590C"/>
    <w:rsid w:val="009D47E1"/>
    <w:rsid w:val="009D6CA7"/>
    <w:rsid w:val="009D7D17"/>
    <w:rsid w:val="009E0270"/>
    <w:rsid w:val="009F3E1E"/>
    <w:rsid w:val="009F5AC7"/>
    <w:rsid w:val="00A01851"/>
    <w:rsid w:val="00A04AED"/>
    <w:rsid w:val="00A0729C"/>
    <w:rsid w:val="00A176AA"/>
    <w:rsid w:val="00A22C0B"/>
    <w:rsid w:val="00A254ED"/>
    <w:rsid w:val="00A25E73"/>
    <w:rsid w:val="00A40D16"/>
    <w:rsid w:val="00A5010A"/>
    <w:rsid w:val="00A56639"/>
    <w:rsid w:val="00A7236B"/>
    <w:rsid w:val="00A74167"/>
    <w:rsid w:val="00A77F48"/>
    <w:rsid w:val="00A96715"/>
    <w:rsid w:val="00AB0982"/>
    <w:rsid w:val="00AB4CD8"/>
    <w:rsid w:val="00AB5ACE"/>
    <w:rsid w:val="00AB7424"/>
    <w:rsid w:val="00AC0D81"/>
    <w:rsid w:val="00AE5370"/>
    <w:rsid w:val="00B003FA"/>
    <w:rsid w:val="00B00BA6"/>
    <w:rsid w:val="00B016F8"/>
    <w:rsid w:val="00B14BFF"/>
    <w:rsid w:val="00B24891"/>
    <w:rsid w:val="00B400F7"/>
    <w:rsid w:val="00B510A1"/>
    <w:rsid w:val="00B53AA1"/>
    <w:rsid w:val="00B53ADC"/>
    <w:rsid w:val="00B57B83"/>
    <w:rsid w:val="00B8085E"/>
    <w:rsid w:val="00B93620"/>
    <w:rsid w:val="00B9437B"/>
    <w:rsid w:val="00BB439B"/>
    <w:rsid w:val="00BB539D"/>
    <w:rsid w:val="00BC5CFD"/>
    <w:rsid w:val="00BD3F3E"/>
    <w:rsid w:val="00BD6367"/>
    <w:rsid w:val="00BE3692"/>
    <w:rsid w:val="00BF2AE1"/>
    <w:rsid w:val="00BF3905"/>
    <w:rsid w:val="00BF39BA"/>
    <w:rsid w:val="00BF5F3D"/>
    <w:rsid w:val="00BF66E1"/>
    <w:rsid w:val="00C06D31"/>
    <w:rsid w:val="00C1093C"/>
    <w:rsid w:val="00C10F92"/>
    <w:rsid w:val="00C12F3D"/>
    <w:rsid w:val="00C22BA9"/>
    <w:rsid w:val="00C27559"/>
    <w:rsid w:val="00C301F5"/>
    <w:rsid w:val="00C32B0B"/>
    <w:rsid w:val="00C37716"/>
    <w:rsid w:val="00C475A6"/>
    <w:rsid w:val="00C52DF2"/>
    <w:rsid w:val="00C564E0"/>
    <w:rsid w:val="00C5723B"/>
    <w:rsid w:val="00C639D4"/>
    <w:rsid w:val="00C6428E"/>
    <w:rsid w:val="00C74770"/>
    <w:rsid w:val="00C77510"/>
    <w:rsid w:val="00C90BC2"/>
    <w:rsid w:val="00C918CA"/>
    <w:rsid w:val="00CA63D3"/>
    <w:rsid w:val="00CC542F"/>
    <w:rsid w:val="00CC7DF1"/>
    <w:rsid w:val="00CE0EE5"/>
    <w:rsid w:val="00CE114B"/>
    <w:rsid w:val="00CE23CA"/>
    <w:rsid w:val="00CE5779"/>
    <w:rsid w:val="00CF2341"/>
    <w:rsid w:val="00D04286"/>
    <w:rsid w:val="00D04FE2"/>
    <w:rsid w:val="00D0662D"/>
    <w:rsid w:val="00D210C0"/>
    <w:rsid w:val="00D23F50"/>
    <w:rsid w:val="00D32FE2"/>
    <w:rsid w:val="00D35409"/>
    <w:rsid w:val="00D35F8F"/>
    <w:rsid w:val="00D363F7"/>
    <w:rsid w:val="00D37CD3"/>
    <w:rsid w:val="00D6113B"/>
    <w:rsid w:val="00D64B08"/>
    <w:rsid w:val="00D66273"/>
    <w:rsid w:val="00D73C9C"/>
    <w:rsid w:val="00D80A78"/>
    <w:rsid w:val="00D811B8"/>
    <w:rsid w:val="00D815CD"/>
    <w:rsid w:val="00D86955"/>
    <w:rsid w:val="00D962A5"/>
    <w:rsid w:val="00DA544E"/>
    <w:rsid w:val="00DC4632"/>
    <w:rsid w:val="00DD2875"/>
    <w:rsid w:val="00DE103C"/>
    <w:rsid w:val="00DE2EEE"/>
    <w:rsid w:val="00E03977"/>
    <w:rsid w:val="00E06D78"/>
    <w:rsid w:val="00E222E7"/>
    <w:rsid w:val="00E225EB"/>
    <w:rsid w:val="00E24202"/>
    <w:rsid w:val="00E25091"/>
    <w:rsid w:val="00E3142B"/>
    <w:rsid w:val="00E31A39"/>
    <w:rsid w:val="00E3586E"/>
    <w:rsid w:val="00E413FE"/>
    <w:rsid w:val="00E457B7"/>
    <w:rsid w:val="00E51CD1"/>
    <w:rsid w:val="00E571AE"/>
    <w:rsid w:val="00E752EB"/>
    <w:rsid w:val="00E85DC3"/>
    <w:rsid w:val="00E86E61"/>
    <w:rsid w:val="00E957C1"/>
    <w:rsid w:val="00EA16C8"/>
    <w:rsid w:val="00EA26A6"/>
    <w:rsid w:val="00EA6F68"/>
    <w:rsid w:val="00EB07E2"/>
    <w:rsid w:val="00EB5A8D"/>
    <w:rsid w:val="00EC6C4A"/>
    <w:rsid w:val="00EC6CF0"/>
    <w:rsid w:val="00ED5F13"/>
    <w:rsid w:val="00EF48A5"/>
    <w:rsid w:val="00EF739D"/>
    <w:rsid w:val="00F0405B"/>
    <w:rsid w:val="00F0520A"/>
    <w:rsid w:val="00F0798F"/>
    <w:rsid w:val="00F143E4"/>
    <w:rsid w:val="00F15179"/>
    <w:rsid w:val="00F4042A"/>
    <w:rsid w:val="00F67DDE"/>
    <w:rsid w:val="00F71BC2"/>
    <w:rsid w:val="00F741EF"/>
    <w:rsid w:val="00F75BA1"/>
    <w:rsid w:val="00F75D83"/>
    <w:rsid w:val="00F825C0"/>
    <w:rsid w:val="00F94098"/>
    <w:rsid w:val="00FA38D3"/>
    <w:rsid w:val="00FA4131"/>
    <w:rsid w:val="00FA57E6"/>
    <w:rsid w:val="00FA6C8E"/>
    <w:rsid w:val="00FA7E94"/>
    <w:rsid w:val="00FC4670"/>
    <w:rsid w:val="00FD23EE"/>
    <w:rsid w:val="00FE156D"/>
    <w:rsid w:val="00FE3196"/>
    <w:rsid w:val="00FE4368"/>
    <w:rsid w:val="00FF2D44"/>
    <w:rsid w:val="00FF3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23F5F"/>
  <w15:docId w15:val="{5D3FB31B-7634-4091-89CC-92B13F019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2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3">
    <w:name w:val="heading 3"/>
    <w:basedOn w:val="Normal"/>
    <w:next w:val="Normal"/>
    <w:link w:val="Titre3Car"/>
    <w:qFormat/>
    <w:rsid w:val="00F4042A"/>
    <w:pPr>
      <w:keepNext/>
      <w:spacing w:after="120"/>
      <w:outlineLvl w:val="2"/>
    </w:pPr>
    <w:rPr>
      <w:rFonts w:ascii="Arial" w:hAnsi="Arial"/>
      <w:b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475F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2540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40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14F47"/>
    <w:pPr>
      <w:ind w:left="720"/>
      <w:contextualSpacing/>
    </w:pPr>
  </w:style>
  <w:style w:type="character" w:customStyle="1" w:styleId="Titre3Car">
    <w:name w:val="Titre 3 Car"/>
    <w:basedOn w:val="Policepardfaut"/>
    <w:link w:val="Titre3"/>
    <w:rsid w:val="00F4042A"/>
    <w:rPr>
      <w:rFonts w:ascii="Arial" w:eastAsia="Times New Roman" w:hAnsi="Arial" w:cs="Times New Roman"/>
      <w:b/>
      <w:sz w:val="24"/>
      <w:szCs w:val="20"/>
      <w:lang w:eastAsia="fr-FR"/>
    </w:rPr>
  </w:style>
  <w:style w:type="paragraph" w:customStyle="1" w:styleId="Gdmath">
    <w:name w:val="Gdmath"/>
    <w:basedOn w:val="Normal"/>
    <w:rsid w:val="004F22B1"/>
    <w:rPr>
      <w:bCs/>
      <w:color w:val="000000"/>
      <w:szCs w:val="20"/>
    </w:rPr>
  </w:style>
  <w:style w:type="paragraph" w:styleId="En-tte">
    <w:name w:val="header"/>
    <w:basedOn w:val="Normal"/>
    <w:link w:val="En-tteCar"/>
    <w:semiHidden/>
    <w:rsid w:val="00C6428E"/>
    <w:pPr>
      <w:tabs>
        <w:tab w:val="center" w:pos="4536"/>
        <w:tab w:val="right" w:pos="9072"/>
      </w:tabs>
    </w:pPr>
    <w:rPr>
      <w:rFonts w:ascii="Garamond" w:hAnsi="Garamond"/>
      <w:szCs w:val="20"/>
    </w:rPr>
  </w:style>
  <w:style w:type="character" w:customStyle="1" w:styleId="En-tteCar">
    <w:name w:val="En-tête Car"/>
    <w:basedOn w:val="Policepardfaut"/>
    <w:link w:val="En-tte"/>
    <w:semiHidden/>
    <w:rsid w:val="00C6428E"/>
    <w:rPr>
      <w:rFonts w:ascii="Garamond" w:eastAsia="Times New Roman" w:hAnsi="Garamond" w:cs="Times New Roman"/>
      <w:sz w:val="24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7435F3"/>
    <w:rPr>
      <w:color w:val="0000FF" w:themeColor="hyperlink"/>
      <w:u w:val="single"/>
    </w:rPr>
  </w:style>
  <w:style w:type="paragraph" w:styleId="NormalWeb">
    <w:name w:val="Normal (Web)"/>
    <w:basedOn w:val="Normal"/>
    <w:unhideWhenUsed/>
    <w:rsid w:val="008D722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30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0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71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image" Target="media/image10.w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red\AppData\Roaming\Microsoft\Templates\Scienc64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E2D6D7-4AFE-4462-9812-9C147A8F7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Scienc64</Template>
  <TotalTime>1</TotalTime>
  <Pages>3</Pages>
  <Words>781</Words>
  <Characters>4296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 BONMATIN</dc:creator>
  <cp:lastModifiedBy>SZOLLOSI Marc</cp:lastModifiedBy>
  <cp:revision>2</cp:revision>
  <cp:lastPrinted>2016-11-12T13:49:00Z</cp:lastPrinted>
  <dcterms:created xsi:type="dcterms:W3CDTF">2021-12-04T07:12:00Z</dcterms:created>
  <dcterms:modified xsi:type="dcterms:W3CDTF">2021-12-04T07:12:00Z</dcterms:modified>
</cp:coreProperties>
</file>