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54"/>
        <w:gridCol w:w="1157"/>
        <w:gridCol w:w="1820"/>
      </w:tblGrid>
      <w:tr w:rsidR="00CB301F" w14:paraId="7CC09AC8" w14:textId="77777777" w:rsidTr="00AF5ADE">
        <w:trPr>
          <w:trHeight w:val="766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FACA24" w14:textId="77777777" w:rsidR="00CB301F" w:rsidRPr="00D272BF" w:rsidRDefault="007F5B5F" w:rsidP="007F5B5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  <w:r>
              <w:rPr>
                <w:rFonts w:ascii="Tempus Sans ITC" w:hAnsi="Tempus Sans ITC" w:cs="Times New Roman"/>
                <w:b/>
                <w:bCs/>
                <w:sz w:val="28"/>
              </w:rPr>
              <w:t>Physique</w:t>
            </w:r>
            <w:r w:rsidR="00CB301F">
              <w:rPr>
                <w:rFonts w:ascii="Tempus Sans ITC" w:hAnsi="Tempus Sans ITC" w:cs="Times New Roman"/>
                <w:b/>
                <w:bCs/>
                <w:sz w:val="28"/>
              </w:rPr>
              <w:t>-</w:t>
            </w:r>
            <w:r>
              <w:rPr>
                <w:rFonts w:ascii="Tempus Sans ITC" w:hAnsi="Tempus Sans ITC" w:cs="Times New Roman"/>
                <w:b/>
                <w:bCs/>
                <w:sz w:val="28"/>
              </w:rPr>
              <w:t>Chimie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9B4EC" w14:textId="77777777" w:rsidR="00DD7957" w:rsidRPr="008C04D7" w:rsidRDefault="00CB301F" w:rsidP="008C04D7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  <w:r>
              <w:rPr>
                <w:rFonts w:ascii="Tempus Sans ITC" w:hAnsi="Tempus Sans ITC" w:cs="Times New Roman"/>
                <w:b/>
                <w:bCs/>
                <w:sz w:val="28"/>
              </w:rPr>
              <w:t xml:space="preserve"> </w:t>
            </w:r>
            <w:r w:rsidRPr="00D272BF">
              <w:rPr>
                <w:rFonts w:ascii="Tempus Sans ITC" w:hAnsi="Tempus Sans ITC" w:cs="Times New Roman"/>
                <w:b/>
                <w:bCs/>
                <w:sz w:val="28"/>
              </w:rPr>
              <w:t>TP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EA683" w14:textId="77777777" w:rsidR="006A72CA" w:rsidRPr="00E90BED" w:rsidRDefault="006A72CA" w:rsidP="006A72CA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6"/>
                <w:szCs w:val="6"/>
              </w:rPr>
            </w:pPr>
          </w:p>
          <w:p w14:paraId="3A16D545" w14:textId="77777777" w:rsidR="006A72CA" w:rsidRDefault="006A72CA" w:rsidP="006A72CA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</w:rPr>
            </w:pPr>
            <w:r>
              <w:rPr>
                <w:rFonts w:ascii="Tempus Sans ITC" w:hAnsi="Tempus Sans ITC" w:cs="Times New Roman"/>
                <w:b/>
                <w:bCs/>
                <w:noProof/>
                <w:lang w:eastAsia="fr-FR"/>
              </w:rPr>
              <w:drawing>
                <wp:inline distT="0" distB="0" distL="0" distR="0" wp14:anchorId="6D5D5DF0" wp14:editId="31E9B035">
                  <wp:extent cx="954000" cy="511408"/>
                  <wp:effectExtent l="19050" t="0" r="0" b="0"/>
                  <wp:docPr id="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contrast="4000"/>
                          </a:blip>
                          <a:srcRect l="14110" t="4420" r="4150" b="156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000" cy="5114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007E34" w14:textId="77777777" w:rsidR="006A72CA" w:rsidRPr="00E90BED" w:rsidRDefault="006A72CA" w:rsidP="006A72CA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"/>
                <w:szCs w:val="2"/>
              </w:rPr>
            </w:pPr>
          </w:p>
          <w:p w14:paraId="42F644F7" w14:textId="77777777" w:rsidR="00CB301F" w:rsidRPr="00AF5ADE" w:rsidRDefault="006A72CA" w:rsidP="006A72CA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0"/>
                <w:szCs w:val="20"/>
              </w:rPr>
            </w:pPr>
            <w:r w:rsidRPr="00630345">
              <w:rPr>
                <w:rFonts w:ascii="Tempus Sans ITC" w:hAnsi="Tempus Sans ITC" w:cs="Times New Roman"/>
                <w:b/>
                <w:bCs/>
                <w:sz w:val="16"/>
                <w:szCs w:val="16"/>
              </w:rPr>
              <w:t>Thème :</w:t>
            </w:r>
            <w:r w:rsidRPr="00630345">
              <w:rPr>
                <w:rFonts w:ascii="Tempus Sans ITC" w:hAnsi="Tempus Sans ITC" w:cs="Times New Roman"/>
                <w:b/>
                <w:bCs/>
                <w:sz w:val="18"/>
                <w:szCs w:val="18"/>
              </w:rPr>
              <w:t xml:space="preserve"> Mouvement et interactions</w:t>
            </w:r>
          </w:p>
        </w:tc>
      </w:tr>
      <w:tr w:rsidR="00CB301F" w14:paraId="3CEAC92C" w14:textId="77777777" w:rsidTr="00AF5ADE">
        <w:trPr>
          <w:trHeight w:val="767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3FEEFCF" w14:textId="77777777" w:rsidR="00CB301F" w:rsidRPr="002C6941" w:rsidRDefault="00C04EB6" w:rsidP="00C04EB6">
            <w:pPr>
              <w:spacing w:after="0"/>
              <w:jc w:val="center"/>
              <w:rPr>
                <w:rFonts w:ascii="Tempus Sans ITC" w:hAnsi="Tempus Sans ITC"/>
                <w:b/>
                <w:bCs/>
                <w:color w:val="000000"/>
                <w:sz w:val="30"/>
                <w:szCs w:val="30"/>
              </w:rPr>
            </w:pPr>
            <w:r w:rsidRPr="002C6941">
              <w:rPr>
                <w:rFonts w:ascii="Tempus Sans ITC" w:hAnsi="Tempus Sans ITC"/>
                <w:b/>
                <w:bCs/>
                <w:color w:val="000000"/>
                <w:sz w:val="30"/>
                <w:szCs w:val="30"/>
              </w:rPr>
              <w:t>Loi de Mariotte (Arduino)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28322" w14:textId="77777777" w:rsidR="00AF5ADE" w:rsidRPr="0009702E" w:rsidRDefault="00CB301F" w:rsidP="0009702E">
            <w:pPr>
              <w:spacing w:after="0" w:line="240" w:lineRule="auto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  <w:r>
              <w:rPr>
                <w:rFonts w:ascii="Tempus Sans ITC" w:hAnsi="Tempus Sans ITC" w:cs="Times New Roman"/>
                <w:b/>
                <w:bCs/>
                <w:sz w:val="28"/>
              </w:rPr>
              <w:t xml:space="preserve">  </w:t>
            </w:r>
            <w:r w:rsidR="00AF5ADE">
              <w:rPr>
                <w:rFonts w:ascii="Tempus Sans ITC" w:hAnsi="Tempus Sans ITC" w:cs="Times New Roman"/>
                <w:b/>
                <w:bCs/>
                <w:sz w:val="28"/>
              </w:rPr>
              <w:t>1</w:t>
            </w:r>
            <w:r w:rsidR="00AF5ADE" w:rsidRPr="00AF5ADE">
              <w:rPr>
                <w:rFonts w:ascii="Tempus Sans ITC" w:hAnsi="Tempus Sans ITC" w:cs="Times New Roman"/>
                <w:b/>
                <w:bCs/>
                <w:sz w:val="28"/>
                <w:vertAlign w:val="superscript"/>
              </w:rPr>
              <w:t>ère</w:t>
            </w:r>
          </w:p>
        </w:tc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8C44" w14:textId="77777777" w:rsidR="00CB301F" w:rsidRPr="00D272BF" w:rsidRDefault="00CB301F" w:rsidP="00296C11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</w:p>
        </w:tc>
      </w:tr>
    </w:tbl>
    <w:p w14:paraId="163466DE" w14:textId="77777777" w:rsidR="00CB301F" w:rsidRDefault="00CB301F" w:rsidP="00CB301F">
      <w:pPr>
        <w:spacing w:after="0"/>
        <w:jc w:val="both"/>
      </w:pPr>
    </w:p>
    <w:tbl>
      <w:tblPr>
        <w:tblW w:w="10728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10728"/>
      </w:tblGrid>
      <w:tr w:rsidR="00CB301F" w:rsidRPr="00781EB3" w14:paraId="1D5E2919" w14:textId="77777777" w:rsidTr="00B732EB">
        <w:trPr>
          <w:jc w:val="center"/>
        </w:trPr>
        <w:tc>
          <w:tcPr>
            <w:tcW w:w="10728" w:type="dxa"/>
          </w:tcPr>
          <w:p w14:paraId="735B09DE" w14:textId="77777777" w:rsidR="00CB301F" w:rsidRPr="00614A97" w:rsidRDefault="00F56D2E" w:rsidP="00614A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</w:rPr>
            </w:pPr>
            <w:r>
              <w:rPr>
                <w:rFonts w:ascii="Calibri" w:hAnsi="Calibri"/>
                <w:b/>
                <w:color w:val="002060"/>
                <w:sz w:val="24"/>
                <w:szCs w:val="24"/>
                <w:u w:val="single"/>
              </w:rPr>
              <w:t>Objectif</w:t>
            </w:r>
            <w:r w:rsidR="00C04EB6">
              <w:rPr>
                <w:rFonts w:ascii="Calibri" w:hAnsi="Calibri"/>
                <w:b/>
                <w:color w:val="002060"/>
                <w:sz w:val="24"/>
                <w:szCs w:val="24"/>
                <w:u w:val="single"/>
              </w:rPr>
              <w:t>s</w:t>
            </w:r>
            <w:r w:rsidR="00CB301F" w:rsidRPr="00B732EB">
              <w:rPr>
                <w:rFonts w:ascii="Calibri" w:hAnsi="Calibri"/>
                <w:b/>
                <w:color w:val="002060"/>
                <w:sz w:val="24"/>
                <w:szCs w:val="24"/>
                <w:u w:val="single"/>
              </w:rPr>
              <w:t> :</w:t>
            </w:r>
            <w:r w:rsidR="00DD7957" w:rsidRPr="00DD7957">
              <w:rPr>
                <w:rFonts w:ascii="Calibri" w:hAnsi="Calibri"/>
                <w:b/>
                <w:color w:val="002060"/>
                <w:sz w:val="24"/>
                <w:szCs w:val="24"/>
              </w:rPr>
              <w:t xml:space="preserve"> </w:t>
            </w:r>
            <w:r w:rsidR="00C04EB6" w:rsidRPr="00C04EB6">
              <w:rPr>
                <w:rFonts w:cstheme="minorHAnsi"/>
              </w:rPr>
              <w:t>Déterminer et tester la loi de Mariotte en utilisant un microcontrôleur Arduino</w:t>
            </w:r>
            <w:r w:rsidR="00AF5ADE">
              <w:rPr>
                <w:rFonts w:cstheme="minorHAnsi"/>
              </w:rPr>
              <w:t>.</w:t>
            </w:r>
          </w:p>
          <w:p w14:paraId="069684D6" w14:textId="77777777" w:rsidR="00CB301F" w:rsidRPr="00682A61" w:rsidRDefault="00CB301F" w:rsidP="00296C1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B050"/>
                <w:sz w:val="16"/>
                <w:szCs w:val="16"/>
                <w:u w:val="single"/>
              </w:rPr>
            </w:pPr>
          </w:p>
          <w:p w14:paraId="5772AA88" w14:textId="77777777" w:rsidR="00CB301F" w:rsidRPr="00B732EB" w:rsidRDefault="00CB301F" w:rsidP="00296C11">
            <w:pPr>
              <w:spacing w:after="0"/>
              <w:jc w:val="both"/>
              <w:rPr>
                <w:rFonts w:ascii="Calibri" w:hAnsi="Calibri"/>
                <w:b/>
                <w:color w:val="002060"/>
                <w:sz w:val="24"/>
                <w:szCs w:val="24"/>
                <w:u w:val="single"/>
              </w:rPr>
            </w:pPr>
            <w:r w:rsidRPr="00B732EB">
              <w:rPr>
                <w:rFonts w:ascii="Calibri" w:hAnsi="Calibri"/>
                <w:b/>
                <w:color w:val="002060"/>
                <w:sz w:val="24"/>
                <w:szCs w:val="24"/>
                <w:u w:val="single"/>
              </w:rPr>
              <w:t>Compétences travaillées :</w:t>
            </w:r>
          </w:p>
          <w:p w14:paraId="6505045D" w14:textId="77777777" w:rsidR="00BD165B" w:rsidRPr="00BD165B" w:rsidRDefault="00CB301F" w:rsidP="009B438F">
            <w:pPr>
              <w:numPr>
                <w:ilvl w:val="0"/>
                <w:numId w:val="1"/>
              </w:numPr>
              <w:tabs>
                <w:tab w:val="left" w:pos="438"/>
              </w:tabs>
              <w:autoSpaceDE w:val="0"/>
              <w:autoSpaceDN w:val="0"/>
              <w:adjustRightInd w:val="0"/>
              <w:spacing w:after="0" w:line="240" w:lineRule="auto"/>
              <w:ind w:left="154" w:firstLine="0"/>
              <w:jc w:val="both"/>
              <w:rPr>
                <w:rFonts w:cstheme="minorHAnsi"/>
              </w:rPr>
            </w:pPr>
            <w:r w:rsidRPr="00BD165B">
              <w:rPr>
                <w:rFonts w:ascii="Calibri" w:hAnsi="Calibri"/>
                <w:b/>
                <w:color w:val="002060"/>
                <w:sz w:val="24"/>
                <w:szCs w:val="24"/>
              </w:rPr>
              <w:t>A</w:t>
            </w:r>
            <w:r w:rsidR="00614A97" w:rsidRPr="00BD165B">
              <w:rPr>
                <w:rFonts w:ascii="Calibri" w:hAnsi="Calibri"/>
                <w:b/>
                <w:color w:val="002060"/>
                <w:sz w:val="24"/>
                <w:szCs w:val="24"/>
              </w:rPr>
              <w:t>NA</w:t>
            </w:r>
            <w:r w:rsidR="00BC0E4F">
              <w:rPr>
                <w:rFonts w:ascii="Calibri" w:hAnsi="Calibri"/>
                <w:b/>
                <w:color w:val="002060"/>
                <w:sz w:val="24"/>
                <w:szCs w:val="24"/>
              </w:rPr>
              <w:t>/RAI</w:t>
            </w:r>
            <w:r w:rsidRPr="00BD165B">
              <w:rPr>
                <w:rFonts w:ascii="Calibri" w:hAnsi="Calibri"/>
                <w:color w:val="002060"/>
                <w:sz w:val="24"/>
                <w:szCs w:val="24"/>
              </w:rPr>
              <w:t> :</w:t>
            </w:r>
            <w:r w:rsidR="00DD7957">
              <w:rPr>
                <w:rFonts w:cstheme="minorHAnsi"/>
              </w:rPr>
              <w:t xml:space="preserve"> </w:t>
            </w:r>
            <w:r w:rsidR="00071CC7" w:rsidRPr="00071CC7">
              <w:rPr>
                <w:rFonts w:cstheme="minorHAnsi"/>
              </w:rPr>
              <w:t>Choisir, concevoir ou justifier un protocole expérimental</w:t>
            </w:r>
            <w:r w:rsidR="009B438F">
              <w:rPr>
                <w:rFonts w:cstheme="minorHAnsi"/>
              </w:rPr>
              <w:t xml:space="preserve">. </w:t>
            </w:r>
            <w:r w:rsidR="009B438F">
              <w:rPr>
                <w:rFonts w:ascii="Times New Roman" w:hAnsi="Times New Roman" w:cs="Times New Roman"/>
              </w:rPr>
              <w:t>O</w:t>
            </w:r>
            <w:r w:rsidR="009B438F" w:rsidRPr="00571233">
              <w:rPr>
                <w:rFonts w:ascii="Times New Roman" w:hAnsi="Times New Roman" w:cs="Times New Roman"/>
              </w:rPr>
              <w:t>rganiser</w:t>
            </w:r>
            <w:r w:rsidR="009B438F">
              <w:rPr>
                <w:rFonts w:ascii="Times New Roman" w:hAnsi="Times New Roman" w:cs="Times New Roman"/>
              </w:rPr>
              <w:t xml:space="preserve"> et exploiter</w:t>
            </w:r>
            <w:r w:rsidR="009B438F" w:rsidRPr="00571233">
              <w:rPr>
                <w:rFonts w:ascii="Times New Roman" w:hAnsi="Times New Roman" w:cs="Times New Roman"/>
              </w:rPr>
              <w:t xml:space="preserve"> les informations extraites</w:t>
            </w:r>
            <w:r w:rsidR="009B438F">
              <w:rPr>
                <w:rFonts w:ascii="Times New Roman" w:hAnsi="Times New Roman" w:cs="Times New Roman"/>
              </w:rPr>
              <w:t>, ses connaissances</w:t>
            </w:r>
          </w:p>
          <w:p w14:paraId="0C853F47" w14:textId="77777777" w:rsidR="00C71587" w:rsidRDefault="00CB301F" w:rsidP="00C71587">
            <w:pPr>
              <w:numPr>
                <w:ilvl w:val="0"/>
                <w:numId w:val="1"/>
              </w:numPr>
              <w:tabs>
                <w:tab w:val="left" w:pos="438"/>
              </w:tabs>
              <w:autoSpaceDE w:val="0"/>
              <w:autoSpaceDN w:val="0"/>
              <w:adjustRightInd w:val="0"/>
              <w:spacing w:after="0" w:line="240" w:lineRule="auto"/>
              <w:ind w:left="438" w:hanging="284"/>
              <w:jc w:val="both"/>
              <w:rPr>
                <w:rFonts w:ascii="Calibri" w:hAnsi="Calibri"/>
              </w:rPr>
            </w:pPr>
            <w:r w:rsidRPr="00B732EB">
              <w:rPr>
                <w:rFonts w:ascii="Calibri" w:hAnsi="Calibri"/>
                <w:b/>
                <w:color w:val="002060"/>
                <w:sz w:val="24"/>
                <w:szCs w:val="24"/>
              </w:rPr>
              <w:t>REA</w:t>
            </w:r>
            <w:r w:rsidRPr="00B732EB">
              <w:rPr>
                <w:rFonts w:ascii="Calibri" w:hAnsi="Calibri"/>
                <w:color w:val="002060"/>
                <w:sz w:val="24"/>
                <w:szCs w:val="24"/>
              </w:rPr>
              <w:t> :</w:t>
            </w:r>
            <w:r w:rsidR="00DD7957">
              <w:rPr>
                <w:rFonts w:ascii="Calibri" w:hAnsi="Calibri"/>
              </w:rPr>
              <w:t xml:space="preserve"> </w:t>
            </w:r>
            <w:r w:rsidR="00071CC7" w:rsidRPr="00071CC7">
              <w:rPr>
                <w:rFonts w:cstheme="minorHAnsi"/>
                <w:iCs/>
              </w:rPr>
              <w:t>Réaliser le dispositif expérimental correspondant au protocole, réaliser une série de mesures et relever les résultats (tableau, graphique, …)</w:t>
            </w:r>
          </w:p>
          <w:p w14:paraId="6ED931F3" w14:textId="77777777" w:rsidR="00CB301F" w:rsidRPr="00C71587" w:rsidRDefault="00CB301F" w:rsidP="00C71587">
            <w:pPr>
              <w:numPr>
                <w:ilvl w:val="0"/>
                <w:numId w:val="1"/>
              </w:numPr>
              <w:tabs>
                <w:tab w:val="left" w:pos="438"/>
              </w:tabs>
              <w:autoSpaceDE w:val="0"/>
              <w:autoSpaceDN w:val="0"/>
              <w:adjustRightInd w:val="0"/>
              <w:spacing w:after="0" w:line="240" w:lineRule="auto"/>
              <w:ind w:left="438" w:hanging="284"/>
              <w:jc w:val="both"/>
              <w:rPr>
                <w:rFonts w:ascii="Calibri" w:hAnsi="Calibri"/>
              </w:rPr>
            </w:pPr>
            <w:r w:rsidRPr="00C71587">
              <w:rPr>
                <w:rFonts w:ascii="Calibri" w:hAnsi="Calibri"/>
                <w:b/>
                <w:color w:val="002060"/>
                <w:sz w:val="24"/>
                <w:szCs w:val="24"/>
              </w:rPr>
              <w:t>VAL</w:t>
            </w:r>
            <w:r w:rsidRPr="00C71587">
              <w:rPr>
                <w:rFonts w:ascii="Calibri" w:hAnsi="Calibri"/>
                <w:color w:val="002060"/>
                <w:sz w:val="24"/>
                <w:szCs w:val="24"/>
              </w:rPr>
              <w:t> :</w:t>
            </w:r>
            <w:r w:rsidR="00DD7957" w:rsidRPr="00C71587">
              <w:rPr>
                <w:rFonts w:ascii="Calibri" w:hAnsi="Calibri"/>
              </w:rPr>
              <w:t xml:space="preserve"> </w:t>
            </w:r>
            <w:r w:rsidR="00C71587" w:rsidRPr="00C71587">
              <w:rPr>
                <w:rFonts w:cstheme="minorHAnsi"/>
                <w:iCs/>
              </w:rPr>
              <w:t>Extraire des informations des données expérimentales et les exploiter</w:t>
            </w:r>
          </w:p>
        </w:tc>
      </w:tr>
    </w:tbl>
    <w:p w14:paraId="405B5443" w14:textId="77777777" w:rsidR="00B732EB" w:rsidRPr="00B21B86" w:rsidRDefault="00B732EB" w:rsidP="00CB301F">
      <w:pPr>
        <w:spacing w:after="0"/>
        <w:rPr>
          <w:sz w:val="28"/>
          <w:szCs w:val="28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B732EB" w:rsidRPr="0037025D" w14:paraId="77C7ABF5" w14:textId="77777777" w:rsidTr="008633EC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0ABC6051" w14:textId="77777777" w:rsidR="00B732EB" w:rsidRPr="008633EC" w:rsidRDefault="00B732EB" w:rsidP="00B732EB">
            <w:pPr>
              <w:rPr>
                <w:rFonts w:ascii="Calibri" w:hAnsi="Calibri"/>
                <w:b/>
                <w:color w:val="002060"/>
                <w:sz w:val="28"/>
                <w:szCs w:val="28"/>
              </w:rPr>
            </w:pPr>
            <w:r w:rsidRPr="008633EC">
              <w:rPr>
                <w:rFonts w:ascii="Calibri" w:hAnsi="Calibri"/>
                <w:b/>
                <w:color w:val="002060"/>
                <w:sz w:val="28"/>
                <w:szCs w:val="28"/>
              </w:rPr>
              <w:t>Contexte</w:t>
            </w:r>
          </w:p>
        </w:tc>
      </w:tr>
    </w:tbl>
    <w:p w14:paraId="421CE079" w14:textId="77777777" w:rsidR="00B732EB" w:rsidRPr="00D50AA9" w:rsidRDefault="00B732EB" w:rsidP="00B732EB">
      <w:pPr>
        <w:spacing w:after="0"/>
        <w:jc w:val="both"/>
        <w:rPr>
          <w:rFonts w:ascii="Calibri" w:hAnsi="Calibri"/>
          <w:sz w:val="20"/>
          <w:szCs w:val="20"/>
          <w:u w:val="single"/>
        </w:rPr>
      </w:pPr>
    </w:p>
    <w:tbl>
      <w:tblPr>
        <w:tblStyle w:val="Grilledutableau"/>
        <w:tblW w:w="10660" w:type="dxa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660"/>
      </w:tblGrid>
      <w:tr w:rsidR="00CB301F" w:rsidRPr="006B0B99" w14:paraId="440E2E22" w14:textId="77777777" w:rsidTr="00B74BF4">
        <w:trPr>
          <w:trHeight w:val="3738"/>
          <w:jc w:val="center"/>
        </w:trPr>
        <w:tc>
          <w:tcPr>
            <w:tcW w:w="10660" w:type="dxa"/>
            <w:shd w:val="clear" w:color="auto" w:fill="F2F2F2" w:themeFill="background1" w:themeFillShade="F2"/>
          </w:tcPr>
          <w:p w14:paraId="68DC4F35" w14:textId="77777777" w:rsidR="00CB301F" w:rsidRDefault="00CB301F" w:rsidP="00296C11">
            <w:pPr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  <w:p w14:paraId="66D78882" w14:textId="77777777" w:rsidR="00A93490" w:rsidRDefault="00111BCD" w:rsidP="00D37609">
            <w:pPr>
              <w:autoSpaceDE w:val="0"/>
              <w:autoSpaceDN w:val="0"/>
              <w:adjustRightInd w:val="0"/>
              <w:jc w:val="both"/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Le  </w:t>
            </w:r>
            <w:r w:rsidR="00202338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proofErr w:type="gramEnd"/>
            <w:r w:rsidR="00202338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octobre 2012</w:t>
            </w:r>
            <w:r w:rsidR="004D48C4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="00CC5A9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Félix Baumgartner a utilisé un ballon stratosphérique gonflé avec de l’hélium (gaz moins dense que l’air) pour parvenir à une altitude de 39,45 km et </w:t>
            </w:r>
            <w:r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="007E06C8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ensuite</w:t>
            </w:r>
            <w:r w:rsidR="00A93490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effectué</w:t>
            </w:r>
            <w:r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un saut en chute libre depuis la stratosphère. </w:t>
            </w:r>
          </w:p>
          <w:p w14:paraId="759CBE69" w14:textId="77777777" w:rsidR="001D42AE" w:rsidRDefault="00892906" w:rsidP="00B21B86">
            <w:pPr>
              <w:autoSpaceDE w:val="0"/>
              <w:autoSpaceDN w:val="0"/>
              <w:adjustRightInd w:val="0"/>
              <w:jc w:val="both"/>
              <w:rPr>
                <w:rStyle w:val="ilfuvd"/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r w:rsidR="00A26141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’ascension avec un ballon stratosphérique</w:t>
            </w:r>
            <w:r w:rsidR="00A93490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classique</w:t>
            </w:r>
            <w:r w:rsidR="00A26141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86319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se divise</w:t>
            </w:r>
            <w:r w:rsidR="00111BC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en </w:t>
            </w:r>
            <w:r w:rsidR="00A13CF6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deux</w:t>
            </w:r>
            <w:r w:rsidR="00111BC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parties, </w:t>
            </w:r>
            <w:r w:rsidR="00B74BF4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la première phase</w:t>
            </w:r>
            <w:r w:rsidR="00AA595C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s’effectue à masse constante (tout se passe comme si le ball</w:t>
            </w:r>
            <w:r w:rsidR="00A91532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on était hermétiquement fermé), </w:t>
            </w:r>
            <w:r w:rsid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lors de l’ascension, on remarque </w:t>
            </w:r>
            <w:r w:rsidR="00503C5F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alors </w:t>
            </w:r>
            <w:r w:rsid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que le volume de celui-ci augmente. La montée se poursuit jusqu’à ce que l’enveloppe soit pleine. </w:t>
            </w:r>
            <w:r w:rsidR="00A93490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Toute</w:t>
            </w:r>
            <w:r w:rsidR="00757E6D" w:rsidRP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augmentation de vo</w:t>
            </w:r>
            <w:r w:rsid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r w:rsidR="00757E6D" w:rsidRP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ume supplémentaire </w:t>
            </w:r>
            <w:r w:rsidR="00757E6D" w:rsidRPr="00757E6D">
              <w:rPr>
                <w:rFonts w:ascii="Times New Roman" w:hAnsi="Times New Roman" w:cs="Times New Roman"/>
                <w:sz w:val="24"/>
                <w:szCs w:val="24"/>
              </w:rPr>
              <w:t>provoque un rejet de gaz par les ouvertures inférieures, appelées manches d'évacuation</w:t>
            </w:r>
            <w:r w:rsid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(2</w:t>
            </w:r>
            <w:r w:rsidR="00757E6D" w:rsidRP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ème</w:t>
            </w:r>
            <w:r w:rsidR="00757E6D">
              <w:rPr>
                <w:rStyle w:val="ilfuvd"/>
                <w:rFonts w:ascii="Times New Roman" w:hAnsi="Times New Roman" w:cs="Times New Roman"/>
                <w:bCs/>
                <w:sz w:val="24"/>
                <w:szCs w:val="24"/>
              </w:rPr>
              <w:t xml:space="preserve"> phase).</w:t>
            </w:r>
          </w:p>
          <w:p w14:paraId="1941C486" w14:textId="77777777" w:rsidR="001D42AE" w:rsidRDefault="001D42AE" w:rsidP="00B21B86">
            <w:pPr>
              <w:autoSpaceDE w:val="0"/>
              <w:autoSpaceDN w:val="0"/>
              <w:adjustRightInd w:val="0"/>
              <w:jc w:val="both"/>
              <w:rPr>
                <w:rStyle w:val="ilfuvd"/>
                <w:rFonts w:ascii="Times New Roman" w:hAnsi="Times New Roman" w:cs="Times New Roman"/>
                <w:bCs/>
                <w:sz w:val="32"/>
                <w:szCs w:val="32"/>
              </w:rPr>
            </w:pPr>
          </w:p>
          <w:p w14:paraId="0B1CFE42" w14:textId="77777777" w:rsidR="00757E6D" w:rsidRDefault="00586F42" w:rsidP="001D42AE">
            <w:pPr>
              <w:autoSpaceDE w:val="0"/>
              <w:autoSpaceDN w:val="0"/>
              <w:adjustRightInd w:val="0"/>
              <w:jc w:val="center"/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12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D19AA02" wp14:editId="0C9BF6E1">
                      <wp:simplePos x="0" y="0"/>
                      <wp:positionH relativeFrom="column">
                        <wp:posOffset>3261995</wp:posOffset>
                      </wp:positionH>
                      <wp:positionV relativeFrom="paragraph">
                        <wp:posOffset>-926465</wp:posOffset>
                      </wp:positionV>
                      <wp:extent cx="3295015" cy="1579880"/>
                      <wp:effectExtent l="1905" t="1270" r="0" b="0"/>
                      <wp:wrapSquare wrapText="bothSides"/>
                      <wp:docPr id="79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95015" cy="1579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5568" w:type="dxa"/>
                                    <w:tblInd w:w="-176" w:type="dxa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851"/>
                                    <w:gridCol w:w="2127"/>
                                    <w:gridCol w:w="2590"/>
                                  </w:tblGrid>
                                  <w:tr w:rsidR="007553DA" w14:paraId="4CC2C846" w14:textId="77777777" w:rsidTr="001149CB">
                                    <w:trPr>
                                      <w:trHeight w:val="447"/>
                                    </w:trPr>
                                    <w:tc>
                                      <w:tcPr>
                                        <w:tcW w:w="851" w:type="dxa"/>
                                        <w:vMerge w:val="restart"/>
                                      </w:tcPr>
                                      <w:p w14:paraId="6BF60A88" w14:textId="77777777" w:rsidR="007553DA" w:rsidRDefault="007553DA" w:rsidP="001149CB">
                                        <w:pPr>
                                          <w:pStyle w:val="Sansinterligne"/>
                                          <w:jc w:val="right"/>
                                        </w:pPr>
                                        <w:r w:rsidRPr="00F86A76">
                                          <w:rPr>
                                            <w:noProof/>
                                            <w:lang w:eastAsia="fr-FR"/>
                                          </w:rPr>
                                          <w:drawing>
                                            <wp:inline distT="0" distB="0" distL="0" distR="0" wp14:anchorId="57B290C7" wp14:editId="78690A4A">
                                              <wp:extent cx="304136" cy="1548000"/>
                                              <wp:effectExtent l="19050" t="0" r="664" b="0"/>
                                              <wp:docPr id="42" name="Image 4" descr="https://soutien.profexpress.com/wp-content/uploads/2017/12/felixBallon0.png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4" descr="https://soutien.profexpress.com/wp-content/uploads/2017/12/felixBallon0.png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9"/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304136" cy="15480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noFill/>
                                                        <a:miter lim="800000"/>
                                                        <a:headEnd/>
                                                        <a:tailEnd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4717" w:type="dxa"/>
                                        <w:gridSpan w:val="2"/>
                                        <w:vAlign w:val="center"/>
                                      </w:tcPr>
                                      <w:p w14:paraId="58FF063B" w14:textId="77777777" w:rsidR="00991B48" w:rsidRDefault="007553DA" w:rsidP="00991B48">
                                        <w:pPr>
                                          <w:pStyle w:val="NormalWeb"/>
                                          <w:spacing w:after="0" w:afterAutospacing="0"/>
                                          <w:rPr>
                                            <w:b/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341BBE">
                                          <w:rPr>
                                            <w:b/>
                                            <w:sz w:val="16"/>
                                            <w:szCs w:val="16"/>
                                          </w:rPr>
                                          <w:t xml:space="preserve">Photographie du ballon de Felix Baumgartner </w:t>
                                        </w:r>
                                      </w:p>
                                      <w:p w14:paraId="4A9EE4F8" w14:textId="77777777" w:rsidR="007553DA" w:rsidRPr="007553DA" w:rsidRDefault="007553DA" w:rsidP="00991B48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  <w:rPr>
                                            <w:b/>
                                            <w:sz w:val="16"/>
                                            <w:szCs w:val="16"/>
                                          </w:rPr>
                                        </w:pPr>
                                        <w:proofErr w:type="gramStart"/>
                                        <w:r w:rsidRPr="00341BBE">
                                          <w:rPr>
                                            <w:b/>
                                            <w:sz w:val="16"/>
                                            <w:szCs w:val="16"/>
                                          </w:rPr>
                                          <w:t>au</w:t>
                                        </w:r>
                                        <w:proofErr w:type="gramEnd"/>
                                        <w:r w:rsidRPr="00341BBE">
                                          <w:rPr>
                                            <w:b/>
                                            <w:sz w:val="16"/>
                                            <w:szCs w:val="16"/>
                                          </w:rPr>
                                          <w:t xml:space="preserve"> moment du décollage.</w:t>
                                        </w:r>
                                      </w:p>
                                    </w:tc>
                                  </w:tr>
                                  <w:tr w:rsidR="007553DA" w14:paraId="3A059DFD" w14:textId="77777777" w:rsidTr="001149CB">
                                    <w:trPr>
                                      <w:trHeight w:val="2525"/>
                                    </w:trPr>
                                    <w:tc>
                                      <w:tcPr>
                                        <w:tcW w:w="851" w:type="dxa"/>
                                        <w:vMerge/>
                                      </w:tcPr>
                                      <w:p w14:paraId="6789F886" w14:textId="77777777" w:rsidR="007553DA" w:rsidRPr="00F86A76" w:rsidRDefault="007553DA" w:rsidP="00341BBE">
                                        <w:pPr>
                                          <w:pStyle w:val="Sansinterligne"/>
                                          <w:jc w:val="center"/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127" w:type="dxa"/>
                                        <w:vMerge w:val="restart"/>
                                        <w:vAlign w:val="center"/>
                                      </w:tcPr>
                                      <w:p w14:paraId="33101761" w14:textId="77777777" w:rsidR="00503C5F" w:rsidRDefault="00503C5F" w:rsidP="00503C5F">
                                        <w:pPr>
                                          <w:pStyle w:val="Sansinterligne"/>
                                          <w:jc w:val="right"/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</w:pPr>
                                      </w:p>
                                      <w:p w14:paraId="0B5DB0E5" w14:textId="77777777" w:rsidR="00503C5F" w:rsidRDefault="00503C5F" w:rsidP="00503C5F">
                                        <w:pPr>
                                          <w:pStyle w:val="Sansinterligne"/>
                                          <w:jc w:val="right"/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</w:pPr>
                                      </w:p>
                                      <w:p w14:paraId="2457EDB3" w14:textId="77777777" w:rsidR="001149CB" w:rsidRDefault="007553DA" w:rsidP="00503C5F">
                                        <w:pPr>
                                          <w:pStyle w:val="Sansinterligne"/>
                                          <w:jc w:val="right"/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7553DA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  <w:t>Vue d’artiste du ballon au sommet de sa trajectoire</w:t>
                                        </w:r>
                                        <w:r w:rsidR="00503C5F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  <w:t xml:space="preserve"> </w:t>
                                        </w:r>
                                      </w:p>
                                      <w:p w14:paraId="5C46C1D2" w14:textId="77777777" w:rsidR="001149CB" w:rsidRDefault="00503C5F" w:rsidP="00503C5F">
                                        <w:pPr>
                                          <w:pStyle w:val="Sansinterligne"/>
                                          <w:jc w:val="right"/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  <w:t>(39,45 km)</w:t>
                                        </w:r>
                                        <w:r w:rsidR="007553DA" w:rsidRPr="007553DA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  <w:t xml:space="preserve">. Tout le volume </w:t>
                                        </w:r>
                                      </w:p>
                                      <w:p w14:paraId="21866E4E" w14:textId="77777777" w:rsidR="007553DA" w:rsidRPr="007553DA" w:rsidRDefault="007553DA" w:rsidP="00503C5F">
                                        <w:pPr>
                                          <w:pStyle w:val="Sansinterligne"/>
                                          <w:jc w:val="right"/>
                                          <w:rPr>
                                            <w:rFonts w:ascii="Times New Roman" w:hAnsi="Times New Roman" w:cs="Times New Roman"/>
                                            <w:b/>
                                          </w:rPr>
                                        </w:pPr>
                                        <w:proofErr w:type="gramStart"/>
                                        <w:r w:rsidRPr="007553DA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  <w:t>de</w:t>
                                        </w:r>
                                        <w:proofErr w:type="gramEnd"/>
                                        <w:r w:rsidRPr="007553DA"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  <w:t xml:space="preserve"> l’enveloppe est occupé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590" w:type="dxa"/>
                                        <w:vMerge w:val="restart"/>
                                      </w:tcPr>
                                      <w:p w14:paraId="3D427815" w14:textId="77777777" w:rsidR="007553DA" w:rsidRDefault="007553DA" w:rsidP="00FC6103">
                                        <w:pPr>
                                          <w:pStyle w:val="Sansinterligne"/>
                                        </w:pPr>
                                        <w:r w:rsidRPr="007553DA">
                                          <w:rPr>
                                            <w:noProof/>
                                            <w:lang w:eastAsia="fr-FR"/>
                                          </w:rPr>
                                          <w:drawing>
                                            <wp:inline distT="0" distB="0" distL="0" distR="0" wp14:anchorId="70BCBD94" wp14:editId="13C1CAFC">
                                              <wp:extent cx="1314450" cy="1257300"/>
                                              <wp:effectExtent l="19050" t="0" r="0" b="0"/>
                                              <wp:docPr id="43" name="Image 7" descr="https://soutien.profexpress.com/wp-content/uploads/2017/12/felixBallon1.png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7" descr="https://soutien.profexpress.com/wp-content/uploads/2017/12/felixBallon1.png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0"/>
                                                      <a:srcRect l="2595" r="7866"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1314450" cy="12573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noFill/>
                                                        <a:miter lim="800000"/>
                                                        <a:headEnd/>
                                                        <a:tailEnd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c>
                                  </w:tr>
                                  <w:tr w:rsidR="007553DA" w14:paraId="6A7F70C4" w14:textId="77777777" w:rsidTr="001149CB">
                                    <w:trPr>
                                      <w:trHeight w:val="74"/>
                                    </w:trPr>
                                    <w:tc>
                                      <w:tcPr>
                                        <w:tcW w:w="851" w:type="dxa"/>
                                      </w:tcPr>
                                      <w:p w14:paraId="048ABD05" w14:textId="77777777" w:rsidR="007553DA" w:rsidRPr="00503C5F" w:rsidRDefault="007553DA" w:rsidP="00341BBE">
                                        <w:pPr>
                                          <w:pStyle w:val="Sansinterligne"/>
                                          <w:jc w:val="center"/>
                                          <w:rPr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127" w:type="dxa"/>
                                        <w:vMerge/>
                                      </w:tcPr>
                                      <w:p w14:paraId="59820E94" w14:textId="77777777" w:rsidR="007553DA" w:rsidRDefault="007553DA" w:rsidP="00341BBE">
                                        <w:pPr>
                                          <w:pStyle w:val="Sansinterligne"/>
                                          <w:jc w:val="right"/>
                                          <w:rPr>
                                            <w:rFonts w:ascii="Times New Roman" w:hAnsi="Times New Roman" w:cs="Times New Roman"/>
                                            <w:b/>
                                            <w:sz w:val="16"/>
                                            <w:szCs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90" w:type="dxa"/>
                                        <w:vMerge/>
                                      </w:tcPr>
                                      <w:p w14:paraId="6D763295" w14:textId="77777777" w:rsidR="007553DA" w:rsidRPr="007553DA" w:rsidRDefault="007553DA" w:rsidP="00FC6103">
                                        <w:pPr>
                                          <w:pStyle w:val="Sansinterligne"/>
                                        </w:pPr>
                                      </w:p>
                                    </w:tc>
                                  </w:tr>
                                </w:tbl>
                                <w:p w14:paraId="36160C1C" w14:textId="77777777" w:rsidR="00F86A76" w:rsidRDefault="00F86A76" w:rsidP="00FC6103">
                                  <w:pPr>
                                    <w:pStyle w:val="Sansinterligne"/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19AA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256.85pt;margin-top:-72.95pt;width:259.45pt;height:12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" filled="f" stroked="f" strokecolor="black [3213]">
                      <v:textbox inset=",0,,0">
                        <w:txbxContent>
                          <w:tbl>
                            <w:tblPr>
                              <w:tblStyle w:val="Grilledutableau"/>
                              <w:tblW w:w="5568" w:type="dxa"/>
                              <w:tblInd w:w="-176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851"/>
                              <w:gridCol w:w="2127"/>
                              <w:gridCol w:w="2590"/>
                            </w:tblGrid>
                            <w:tr w:rsidR="007553DA" w14:paraId="4CC2C846" w14:textId="77777777" w:rsidTr="001149CB">
                              <w:trPr>
                                <w:trHeight w:val="447"/>
                              </w:trPr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14:paraId="6BF60A88" w14:textId="77777777" w:rsidR="007553DA" w:rsidRDefault="007553DA" w:rsidP="001149CB">
                                  <w:pPr>
                                    <w:pStyle w:val="Sansinterligne"/>
                                    <w:jc w:val="right"/>
                                  </w:pPr>
                                  <w:r w:rsidRPr="00F86A76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57B290C7" wp14:editId="78690A4A">
                                        <wp:extent cx="304136" cy="1548000"/>
                                        <wp:effectExtent l="19050" t="0" r="664" b="0"/>
                                        <wp:docPr id="42" name="Image 4" descr="https://soutien.profexpress.com/wp-content/uploads/2017/12/felixBallon0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https://soutien.profexpress.com/wp-content/uploads/2017/12/felixBallon0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04136" cy="1548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4717" w:type="dxa"/>
                                  <w:gridSpan w:val="2"/>
                                  <w:vAlign w:val="center"/>
                                </w:tcPr>
                                <w:p w14:paraId="58FF063B" w14:textId="77777777" w:rsidR="00991B48" w:rsidRDefault="007553DA" w:rsidP="00991B48">
                                  <w:pPr>
                                    <w:pStyle w:val="NormalWeb"/>
                                    <w:spacing w:after="0" w:afterAutospacing="0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341BBE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Photographie du ballon de Felix Baumgartner </w:t>
                                  </w:r>
                                </w:p>
                                <w:p w14:paraId="4A9EE4F8" w14:textId="77777777" w:rsidR="007553DA" w:rsidRPr="007553DA" w:rsidRDefault="007553DA" w:rsidP="00991B48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341BBE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au</w:t>
                                  </w:r>
                                  <w:proofErr w:type="gramEnd"/>
                                  <w:r w:rsidRPr="00341BBE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moment du décollage.</w:t>
                                  </w:r>
                                </w:p>
                              </w:tc>
                            </w:tr>
                            <w:tr w:rsidR="007553DA" w14:paraId="3A059DFD" w14:textId="77777777" w:rsidTr="001149CB">
                              <w:trPr>
                                <w:trHeight w:val="2525"/>
                              </w:trPr>
                              <w:tc>
                                <w:tcPr>
                                  <w:tcW w:w="851" w:type="dxa"/>
                                  <w:vMerge/>
                                </w:tcPr>
                                <w:p w14:paraId="6789F886" w14:textId="77777777" w:rsidR="007553DA" w:rsidRPr="00F86A76" w:rsidRDefault="007553DA" w:rsidP="00341BBE">
                                  <w:pPr>
                                    <w:pStyle w:val="Sansinterligne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  <w:vMerge w:val="restart"/>
                                  <w:vAlign w:val="center"/>
                                </w:tcPr>
                                <w:p w14:paraId="33101761" w14:textId="77777777" w:rsidR="00503C5F" w:rsidRDefault="00503C5F" w:rsidP="00503C5F">
                                  <w:pPr>
                                    <w:pStyle w:val="Sansinterligne"/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B5DB0E5" w14:textId="77777777" w:rsidR="00503C5F" w:rsidRDefault="00503C5F" w:rsidP="00503C5F">
                                  <w:pPr>
                                    <w:pStyle w:val="Sansinterligne"/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457EDB3" w14:textId="77777777" w:rsidR="001149CB" w:rsidRDefault="007553DA" w:rsidP="00503C5F">
                                  <w:pPr>
                                    <w:pStyle w:val="Sansinterligne"/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3DA"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  <w:t>Vue d’artiste du ballon au sommet de sa trajectoire</w:t>
                                  </w:r>
                                  <w:r w:rsidR="00503C5F"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5C46C1D2" w14:textId="77777777" w:rsidR="001149CB" w:rsidRDefault="00503C5F" w:rsidP="00503C5F">
                                  <w:pPr>
                                    <w:pStyle w:val="Sansinterligne"/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  <w:t>(39,45 km)</w:t>
                                  </w:r>
                                  <w:r w:rsidR="007553DA" w:rsidRPr="007553DA"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  <w:t xml:space="preserve">. Tout le volume </w:t>
                                  </w:r>
                                </w:p>
                                <w:p w14:paraId="21866E4E" w14:textId="77777777" w:rsidR="007553DA" w:rsidRPr="007553DA" w:rsidRDefault="007553DA" w:rsidP="00503C5F">
                                  <w:pPr>
                                    <w:pStyle w:val="Sansinterligne"/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</w:pPr>
                                  <w:proofErr w:type="gramStart"/>
                                  <w:r w:rsidRPr="007553DA"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  <w:t>de</w:t>
                                  </w:r>
                                  <w:proofErr w:type="gramEnd"/>
                                  <w:r w:rsidRPr="007553DA"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  <w:t xml:space="preserve"> l’enveloppe est occupé</w:t>
                                  </w:r>
                                </w:p>
                              </w:tc>
                              <w:tc>
                                <w:tcPr>
                                  <w:tcW w:w="2590" w:type="dxa"/>
                                  <w:vMerge w:val="restart"/>
                                </w:tcPr>
                                <w:p w14:paraId="3D427815" w14:textId="77777777" w:rsidR="007553DA" w:rsidRDefault="007553DA" w:rsidP="00FC6103">
                                  <w:pPr>
                                    <w:pStyle w:val="Sansinterligne"/>
                                  </w:pPr>
                                  <w:r w:rsidRPr="007553DA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70BCBD94" wp14:editId="13C1CAFC">
                                        <wp:extent cx="1314450" cy="1257300"/>
                                        <wp:effectExtent l="19050" t="0" r="0" b="0"/>
                                        <wp:docPr id="43" name="Image 7" descr="https://soutien.profexpress.com/wp-content/uploads/2017/12/felixBallon1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7" descr="https://soutien.profexpress.com/wp-content/uploads/2017/12/felixBallon1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/>
                                                <a:srcRect l="2595" r="786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14450" cy="125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7553DA" w14:paraId="6A7F70C4" w14:textId="77777777" w:rsidTr="001149CB">
                              <w:trPr>
                                <w:trHeight w:val="74"/>
                              </w:trPr>
                              <w:tc>
                                <w:tcPr>
                                  <w:tcW w:w="851" w:type="dxa"/>
                                </w:tcPr>
                                <w:p w14:paraId="048ABD05" w14:textId="77777777" w:rsidR="007553DA" w:rsidRPr="00503C5F" w:rsidRDefault="007553DA" w:rsidP="00341BBE">
                                  <w:pPr>
                                    <w:pStyle w:val="Sansinterligne"/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  <w:vMerge/>
                                </w:tcPr>
                                <w:p w14:paraId="59820E94" w14:textId="77777777" w:rsidR="007553DA" w:rsidRDefault="007553DA" w:rsidP="00341BBE">
                                  <w:pPr>
                                    <w:pStyle w:val="Sansinterligne"/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0" w:type="dxa"/>
                                  <w:vMerge/>
                                </w:tcPr>
                                <w:p w14:paraId="6D763295" w14:textId="77777777" w:rsidR="007553DA" w:rsidRPr="007553DA" w:rsidRDefault="007553DA" w:rsidP="00FC6103">
                                  <w:pPr>
                                    <w:pStyle w:val="Sansinterligne"/>
                                  </w:pPr>
                                </w:p>
                              </w:tc>
                            </w:tr>
                          </w:tbl>
                          <w:p w14:paraId="36160C1C" w14:textId="77777777" w:rsidR="00F86A76" w:rsidRDefault="00F86A76" w:rsidP="00FC6103">
                            <w:pPr>
                              <w:pStyle w:val="Sansinterligne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259CD" w:rsidRPr="00B21B86">
              <w:rPr>
                <w:rStyle w:val="ilfuvd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Quel </w:t>
            </w:r>
            <w:r w:rsidR="00B259CD" w:rsidRPr="00B259CD"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  <w:t>est le lien entre le volume d’un gaz et la pression</w:t>
            </w:r>
            <w:r w:rsidR="00757E6D"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lors de la</w:t>
            </w:r>
          </w:p>
          <w:p w14:paraId="7252D894" w14:textId="77777777" w:rsidR="00583EA9" w:rsidRPr="00B259CD" w:rsidRDefault="00757E6D" w:rsidP="00B259CD">
            <w:pPr>
              <w:autoSpaceDE w:val="0"/>
              <w:autoSpaceDN w:val="0"/>
              <w:adjustRightInd w:val="0"/>
              <w:jc w:val="center"/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  <w:t>première</w:t>
            </w:r>
            <w:proofErr w:type="gramEnd"/>
            <w:r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phase du vol ascensionnel</w:t>
            </w:r>
            <w:r w:rsidR="00B259CD" w:rsidRPr="00B259CD">
              <w:rPr>
                <w:rStyle w:val="ilfuvd"/>
                <w:rFonts w:ascii="Times New Roman" w:hAnsi="Times New Roman" w:cs="Times New Roman"/>
                <w:b/>
                <w:bCs/>
                <w:sz w:val="26"/>
                <w:szCs w:val="26"/>
              </w:rPr>
              <w:t> ?</w:t>
            </w:r>
          </w:p>
          <w:p w14:paraId="6F4BA537" w14:textId="77777777" w:rsidR="00B259CD" w:rsidRPr="006A1BCE" w:rsidRDefault="00B259CD" w:rsidP="006C41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</w:tbl>
    <w:p w14:paraId="6F0CB1A1" w14:textId="77777777" w:rsidR="00CB301F" w:rsidRPr="00D50AA9" w:rsidRDefault="00CB301F" w:rsidP="00CB301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507612D" w14:textId="77777777" w:rsidR="00A73CA6" w:rsidRDefault="00A73CA6" w:rsidP="00B732EB">
      <w:pPr>
        <w:spacing w:after="0"/>
        <w:rPr>
          <w:sz w:val="8"/>
          <w:szCs w:val="8"/>
        </w:rPr>
      </w:pPr>
    </w:p>
    <w:p w14:paraId="1727E693" w14:textId="77777777" w:rsidR="008D33E4" w:rsidRDefault="008D33E4" w:rsidP="00B732EB">
      <w:pPr>
        <w:spacing w:after="0"/>
        <w:rPr>
          <w:sz w:val="8"/>
          <w:szCs w:val="8"/>
        </w:rPr>
      </w:pPr>
    </w:p>
    <w:p w14:paraId="70C5461A" w14:textId="77777777" w:rsidR="008D33E4" w:rsidRDefault="008D33E4" w:rsidP="00B732EB">
      <w:pPr>
        <w:spacing w:after="0"/>
        <w:rPr>
          <w:sz w:val="8"/>
          <w:szCs w:val="8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B732EB" w:rsidRPr="0037025D" w14:paraId="5C3A94A7" w14:textId="77777777" w:rsidTr="00B732EB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5B1F5632" w14:textId="77777777" w:rsidR="00B732EB" w:rsidRPr="00B732EB" w:rsidRDefault="00B732EB" w:rsidP="00D94364">
            <w:pPr>
              <w:rPr>
                <w:rFonts w:ascii="Calibri" w:hAnsi="Calibri"/>
                <w:b/>
                <w:color w:val="002060"/>
                <w:sz w:val="28"/>
                <w:szCs w:val="28"/>
              </w:rPr>
            </w:pPr>
            <w:r w:rsidRPr="00B732EB">
              <w:rPr>
                <w:rFonts w:ascii="Calibri" w:hAnsi="Calibri"/>
                <w:b/>
                <w:color w:val="002060"/>
                <w:sz w:val="28"/>
                <w:szCs w:val="28"/>
              </w:rPr>
              <w:t>Documents à votre disposition</w:t>
            </w:r>
          </w:p>
        </w:tc>
      </w:tr>
    </w:tbl>
    <w:p w14:paraId="4E65B85D" w14:textId="77777777" w:rsidR="00E25E79" w:rsidRPr="00BD165B" w:rsidRDefault="00E25E79" w:rsidP="00A73CA6">
      <w:pPr>
        <w:spacing w:after="0" w:line="240" w:lineRule="auto"/>
        <w:rPr>
          <w:rFonts w:ascii="Calibri" w:hAnsi="Calibri"/>
          <w:sz w:val="8"/>
          <w:szCs w:val="8"/>
          <w:u w:val="single"/>
        </w:rPr>
      </w:pPr>
    </w:p>
    <w:tbl>
      <w:tblPr>
        <w:tblpPr w:leftFromText="141" w:rightFromText="141" w:vertAnchor="text" w:horzAnchor="margin" w:tblpXSpec="center" w:tblpY="100"/>
        <w:tblW w:w="10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00"/>
      </w:tblGrid>
      <w:tr w:rsidR="00236D58" w:rsidRPr="00EE2444" w14:paraId="63A00F37" w14:textId="77777777" w:rsidTr="007E06C8">
        <w:trPr>
          <w:trHeight w:val="4662"/>
        </w:trPr>
        <w:tc>
          <w:tcPr>
            <w:tcW w:w="10700" w:type="dxa"/>
            <w:shd w:val="clear" w:color="auto" w:fill="auto"/>
          </w:tcPr>
          <w:p w14:paraId="2F5E9EA1" w14:textId="77777777" w:rsidR="00A73CA6" w:rsidRPr="008C04D7" w:rsidRDefault="007E06C8" w:rsidP="00306EC4">
            <w:pPr>
              <w:spacing w:after="0"/>
              <w:rPr>
                <w:rFonts w:ascii="Times New Roman" w:hAnsi="Times New Roman" w:cs="Times New Roman"/>
                <w:b/>
                <w:i/>
                <w:color w:val="00206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w:drawing>
                <wp:anchor distT="0" distB="0" distL="114300" distR="114300" simplePos="0" relativeHeight="253104128" behindDoc="1" locked="0" layoutInCell="1" allowOverlap="1" wp14:anchorId="565ADBCC" wp14:editId="76AEF494">
                  <wp:simplePos x="0" y="0"/>
                  <wp:positionH relativeFrom="column">
                    <wp:posOffset>3606165</wp:posOffset>
                  </wp:positionH>
                  <wp:positionV relativeFrom="paragraph">
                    <wp:posOffset>202565</wp:posOffset>
                  </wp:positionV>
                  <wp:extent cx="3009900" cy="2699385"/>
                  <wp:effectExtent l="19050" t="19050" r="19050" b="24765"/>
                  <wp:wrapTight wrapText="bothSides">
                    <wp:wrapPolygon edited="0">
                      <wp:start x="-137" y="-152"/>
                      <wp:lineTo x="-137" y="21798"/>
                      <wp:lineTo x="21737" y="21798"/>
                      <wp:lineTo x="21737" y="-152"/>
                      <wp:lineTo x="-137" y="-152"/>
                    </wp:wrapPolygon>
                  </wp:wrapTight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t="1459" b="37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269938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bg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36D58" w:rsidRPr="00B732EB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 xml:space="preserve">Document </w:t>
            </w:r>
            <w:r w:rsidR="00E25E7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1</w:t>
            </w:r>
            <w:r w:rsidR="00236D58" w:rsidRPr="00B732EB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 :</w:t>
            </w:r>
            <w:r w:rsidR="00236D58" w:rsidRPr="008C04D7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</w:t>
            </w:r>
            <w:r w:rsidR="009A2EDD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Pression et volume d</w:t>
            </w:r>
            <w:r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u</w:t>
            </w:r>
            <w:r w:rsidR="009A2EDD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ballon</w:t>
            </w:r>
            <w:r w:rsidR="000D6C5C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stratosphérique</w:t>
            </w:r>
          </w:p>
          <w:p w14:paraId="5BF84DF8" w14:textId="77777777" w:rsidR="00236D58" w:rsidRPr="008C04D7" w:rsidRDefault="00236D58" w:rsidP="00306EC4">
            <w:pPr>
              <w:spacing w:after="0"/>
              <w:rPr>
                <w:rFonts w:ascii="Times New Roman" w:hAnsi="Times New Roman" w:cs="Times New Roman"/>
                <w:b/>
                <w:color w:val="002060"/>
                <w:sz w:val="16"/>
                <w:szCs w:val="16"/>
              </w:rPr>
            </w:pPr>
          </w:p>
          <w:p w14:paraId="5FD407DF" w14:textId="77777777" w:rsidR="00402475" w:rsidRPr="00D71A06" w:rsidRDefault="002E5E18" w:rsidP="00D71A06">
            <w:pPr>
              <w:pStyle w:val="Paragraphedeliste"/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1A06">
              <w:rPr>
                <w:rFonts w:ascii="Times New Roman" w:hAnsi="Times New Roman" w:cs="Times New Roman"/>
                <w:sz w:val="24"/>
                <w:szCs w:val="24"/>
              </w:rPr>
              <w:t>Sur le schéma ci-</w:t>
            </w:r>
            <w:r w:rsidR="00D03942">
              <w:rPr>
                <w:rFonts w:ascii="Times New Roman" w:hAnsi="Times New Roman" w:cs="Times New Roman"/>
                <w:sz w:val="24"/>
                <w:szCs w:val="24"/>
              </w:rPr>
              <w:t>contre</w:t>
            </w:r>
            <w:r w:rsidRPr="00D71A06">
              <w:rPr>
                <w:rFonts w:ascii="Times New Roman" w:hAnsi="Times New Roman" w:cs="Times New Roman"/>
                <w:sz w:val="24"/>
                <w:szCs w:val="24"/>
              </w:rPr>
              <w:t xml:space="preserve">, on représente </w:t>
            </w:r>
            <w:r w:rsidR="00A55608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r w:rsidRPr="00D71A06">
              <w:rPr>
                <w:rFonts w:ascii="Times New Roman" w:hAnsi="Times New Roman" w:cs="Times New Roman"/>
                <w:sz w:val="24"/>
                <w:szCs w:val="24"/>
              </w:rPr>
              <w:t xml:space="preserve"> ballon </w:t>
            </w:r>
            <w:r w:rsidR="00944502">
              <w:rPr>
                <w:rFonts w:ascii="Times New Roman" w:hAnsi="Times New Roman" w:cs="Times New Roman"/>
                <w:sz w:val="24"/>
                <w:szCs w:val="24"/>
              </w:rPr>
              <w:t xml:space="preserve">stratosphérique </w:t>
            </w:r>
            <w:r w:rsidR="00A55608">
              <w:rPr>
                <w:rFonts w:ascii="Times New Roman" w:hAnsi="Times New Roman" w:cs="Times New Roman"/>
                <w:sz w:val="24"/>
                <w:szCs w:val="24"/>
              </w:rPr>
              <w:t xml:space="preserve">de Félix </w:t>
            </w:r>
            <w:r w:rsidR="00AF6B0F">
              <w:rPr>
                <w:rFonts w:ascii="Times New Roman" w:hAnsi="Times New Roman" w:cs="Times New Roman"/>
                <w:sz w:val="24"/>
                <w:szCs w:val="24"/>
              </w:rPr>
              <w:t>Baumgartner</w:t>
            </w:r>
            <w:r w:rsidR="00111B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6153C" w:rsidRPr="00D71A06">
              <w:rPr>
                <w:rFonts w:ascii="Times New Roman" w:hAnsi="Times New Roman" w:cs="Times New Roman"/>
                <w:sz w:val="24"/>
                <w:szCs w:val="24"/>
              </w:rPr>
              <w:t xml:space="preserve">Ce ballon est représenté sur le schéma pour différentes </w:t>
            </w:r>
            <w:r w:rsidR="00CA7C25">
              <w:rPr>
                <w:rFonts w:ascii="Times New Roman" w:hAnsi="Times New Roman" w:cs="Times New Roman"/>
                <w:sz w:val="24"/>
                <w:szCs w:val="24"/>
              </w:rPr>
              <w:t>altitude</w:t>
            </w:r>
            <w:r w:rsidR="00E6153C" w:rsidRPr="00D71A06">
              <w:rPr>
                <w:rFonts w:ascii="Times New Roman" w:hAnsi="Times New Roman" w:cs="Times New Roman"/>
                <w:sz w:val="24"/>
                <w:szCs w:val="24"/>
              </w:rPr>
              <w:t>s.</w:t>
            </w:r>
          </w:p>
          <w:p w14:paraId="643EDB9D" w14:textId="77777777" w:rsidR="008267F5" w:rsidRPr="00D71A06" w:rsidRDefault="008267F5" w:rsidP="00E6153C">
            <w:pPr>
              <w:spacing w:after="0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A7BFB90" w14:textId="77777777" w:rsidR="00E6153C" w:rsidRPr="00A11050" w:rsidRDefault="008267F5" w:rsidP="00A11050">
            <w:pPr>
              <w:pStyle w:val="Paragraphedeliste"/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1A06">
              <w:rPr>
                <w:rFonts w:ascii="Times New Roman" w:hAnsi="Times New Roman" w:cs="Times New Roman"/>
                <w:sz w:val="24"/>
                <w:szCs w:val="24"/>
              </w:rPr>
              <w:t xml:space="preserve">Pour une </w:t>
            </w:r>
            <w:r w:rsidR="00D03942">
              <w:rPr>
                <w:rFonts w:ascii="Times New Roman" w:hAnsi="Times New Roman" w:cs="Times New Roman"/>
                <w:sz w:val="24"/>
                <w:szCs w:val="24"/>
              </w:rPr>
              <w:t>altitude</w:t>
            </w:r>
            <w:r w:rsidRPr="00D71A06">
              <w:rPr>
                <w:rFonts w:ascii="Times New Roman" w:hAnsi="Times New Roman" w:cs="Times New Roman"/>
                <w:sz w:val="24"/>
                <w:szCs w:val="24"/>
              </w:rPr>
              <w:t xml:space="preserve"> donnée, la pression à l’intérieur du ballon est égale à la pression extérieure.</w:t>
            </w:r>
            <w:r w:rsidR="00A11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153C" w:rsidRPr="00A11050">
              <w:rPr>
                <w:rFonts w:ascii="Times New Roman" w:hAnsi="Times New Roman" w:cs="Times New Roman"/>
                <w:sz w:val="24"/>
                <w:szCs w:val="24"/>
              </w:rPr>
              <w:t>La pression à l’intérieur du ballon et son volume sont indiqués</w:t>
            </w:r>
            <w:r w:rsidR="00833741" w:rsidRPr="00A11050">
              <w:rPr>
                <w:rFonts w:ascii="Times New Roman" w:hAnsi="Times New Roman" w:cs="Times New Roman"/>
                <w:sz w:val="24"/>
                <w:szCs w:val="24"/>
              </w:rPr>
              <w:t xml:space="preserve"> sur</w:t>
            </w:r>
            <w:r w:rsidR="00E6153C" w:rsidRPr="00A11050">
              <w:rPr>
                <w:rFonts w:ascii="Times New Roman" w:hAnsi="Times New Roman" w:cs="Times New Roman"/>
                <w:sz w:val="24"/>
                <w:szCs w:val="24"/>
              </w:rPr>
              <w:t xml:space="preserve"> le schéma. </w:t>
            </w:r>
          </w:p>
          <w:p w14:paraId="616EA1DF" w14:textId="77777777" w:rsidR="00833741" w:rsidRPr="00B21B86" w:rsidRDefault="00833741" w:rsidP="00E6153C">
            <w:pPr>
              <w:spacing w:after="0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C44CAB1" w14:textId="77777777" w:rsidR="00A11050" w:rsidRPr="00962A1D" w:rsidRDefault="00D71A06" w:rsidP="00D03942">
            <w:pPr>
              <w:pStyle w:val="Paragraphedeliste"/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71A06">
              <w:rPr>
                <w:rFonts w:ascii="Times New Roman" w:hAnsi="Times New Roman" w:cs="Times New Roman"/>
                <w:sz w:val="24"/>
                <w:szCs w:val="24"/>
              </w:rPr>
              <w:t xml:space="preserve">L’unité </w:t>
            </w:r>
            <w:r w:rsidR="00CA7C25" w:rsidRPr="00D71A06">
              <w:rPr>
                <w:rFonts w:ascii="Times New Roman" w:hAnsi="Times New Roman" w:cs="Times New Roman"/>
                <w:sz w:val="24"/>
                <w:szCs w:val="24"/>
              </w:rPr>
              <w:t>officielle</w:t>
            </w:r>
            <w:r w:rsidRPr="00D71A06">
              <w:rPr>
                <w:rFonts w:ascii="Times New Roman" w:hAnsi="Times New Roman" w:cs="Times New Roman"/>
                <w:sz w:val="24"/>
                <w:szCs w:val="24"/>
              </w:rPr>
              <w:t xml:space="preserve"> de la pression est le pascal</w:t>
            </w:r>
            <w:r w:rsidR="00A55608">
              <w:rPr>
                <w:rFonts w:ascii="Times New Roman" w:hAnsi="Times New Roman" w:cs="Times New Roman"/>
                <w:sz w:val="24"/>
                <w:szCs w:val="24"/>
              </w:rPr>
              <w:t xml:space="preserve"> (Pa)</w:t>
            </w:r>
            <w:r w:rsidR="00AF6B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20CA9C" w14:textId="77777777" w:rsidR="00AF6B0F" w:rsidRDefault="00AF6B0F" w:rsidP="00962A1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3098223" w14:textId="77777777" w:rsidR="007E06C8" w:rsidRDefault="007E06C8" w:rsidP="00962A1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ED24CC9" w14:textId="77777777" w:rsidR="00944502" w:rsidRDefault="00944502" w:rsidP="00962A1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4D88D37" w14:textId="77777777" w:rsidR="00944502" w:rsidRDefault="00944502" w:rsidP="00962A1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2AE5ACA" w14:textId="77777777" w:rsidR="00944502" w:rsidRDefault="00944502" w:rsidP="00962A1D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5DDA8C3" w14:textId="77777777" w:rsidR="00D71A06" w:rsidRPr="007E06C8" w:rsidRDefault="00D71A06" w:rsidP="00962A1D">
            <w:pPr>
              <w:spacing w:after="0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</w:tr>
    </w:tbl>
    <w:p w14:paraId="0E748AAC" w14:textId="77777777" w:rsidR="00384B50" w:rsidRPr="00962A1D" w:rsidRDefault="00384B50" w:rsidP="00962A1D">
      <w:pPr>
        <w:spacing w:after="0" w:line="480" w:lineRule="auto"/>
        <w:rPr>
          <w:rFonts w:ascii="Calibri" w:hAnsi="Calibri"/>
          <w:color w:val="002060"/>
          <w:sz w:val="8"/>
          <w:szCs w:val="8"/>
          <w:u w:val="single"/>
        </w:rPr>
      </w:pPr>
    </w:p>
    <w:tbl>
      <w:tblPr>
        <w:tblpPr w:leftFromText="141" w:rightFromText="141" w:vertAnchor="text" w:horzAnchor="margin" w:tblpXSpec="center" w:tblpY="100"/>
        <w:tblW w:w="10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00"/>
      </w:tblGrid>
      <w:tr w:rsidR="001948A8" w:rsidRPr="00D50AA9" w14:paraId="71222B9A" w14:textId="77777777" w:rsidTr="008C04D7">
        <w:trPr>
          <w:trHeight w:val="844"/>
        </w:trPr>
        <w:tc>
          <w:tcPr>
            <w:tcW w:w="10700" w:type="dxa"/>
            <w:shd w:val="clear" w:color="auto" w:fill="auto"/>
          </w:tcPr>
          <w:p w14:paraId="27F8AC39" w14:textId="77777777" w:rsidR="001948A8" w:rsidRDefault="001948A8" w:rsidP="00D94364">
            <w:pPr>
              <w:spacing w:after="0"/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</w:pPr>
            <w:r w:rsidRPr="00D50AA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 xml:space="preserve">Document </w:t>
            </w:r>
            <w:r w:rsidR="00E25E7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2</w:t>
            </w:r>
            <w:r w:rsidRPr="00D50AA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 :</w:t>
            </w:r>
            <w:r w:rsidRPr="008C04D7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</w:t>
            </w:r>
            <w:r w:rsidR="008C2307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Schéma du montage</w:t>
            </w:r>
          </w:p>
          <w:p w14:paraId="09F3C1FB" w14:textId="77777777" w:rsidR="00545DE2" w:rsidRPr="005447BD" w:rsidRDefault="00545DE2" w:rsidP="00D94364">
            <w:pPr>
              <w:spacing w:after="0"/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</w:pPr>
          </w:p>
          <w:p w14:paraId="6765614B" w14:textId="77777777" w:rsidR="00545DE2" w:rsidRPr="00545DE2" w:rsidRDefault="00545DE2" w:rsidP="00545D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 mesurer la pression, on utilise un capteur MPX510</w:t>
            </w:r>
            <w:r w:rsidR="00E63E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 qui sera alimenté par une tension de 5V à partir de la broche correspondante sur la carte Arduino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L’image de la pression sera obtenue par l’intermédiaire de la broche A0. </w:t>
            </w:r>
            <w:r w:rsidR="005447B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 capteur MPX5010AP nécessite un étalonnage.</w:t>
            </w:r>
          </w:p>
          <w:p w14:paraId="37527368" w14:textId="77777777" w:rsidR="004233D3" w:rsidRPr="005447BD" w:rsidRDefault="00586F42" w:rsidP="005447B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3102080" behindDoc="0" locked="0" layoutInCell="1" allowOverlap="1" wp14:anchorId="30E9B8F1" wp14:editId="1168D40A">
                      <wp:simplePos x="0" y="0"/>
                      <wp:positionH relativeFrom="column">
                        <wp:posOffset>5193030</wp:posOffset>
                      </wp:positionH>
                      <wp:positionV relativeFrom="paragraph">
                        <wp:posOffset>1661160</wp:posOffset>
                      </wp:positionV>
                      <wp:extent cx="518795" cy="267335"/>
                      <wp:effectExtent l="0" t="0" r="0" b="1270"/>
                      <wp:wrapNone/>
                      <wp:docPr id="78" name="Text Box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8795" cy="267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9043A58" w14:textId="77777777" w:rsidR="00A70A0E" w:rsidRPr="0079496D" w:rsidRDefault="00A70A0E" w:rsidP="00A70A0E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USB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1" o:spid="_x0000_s1027" type="#_x0000_t202" style="position:absolute;left:0;text-align:left;margin-left:408.9pt;margin-top:130.8pt;width:40.85pt;height:21.05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" filled="f" stroked="f">
                      <v:textbox>
                        <w:txbxContent>
                          <w:p w:rsidR="00A70A0E" w:rsidRPr="0079496D" w:rsidRDefault="00A70A0E" w:rsidP="00A70A0E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USB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3100032" behindDoc="0" locked="0" layoutInCell="1" allowOverlap="1" wp14:anchorId="7D9B38FA" wp14:editId="46E5DB9C">
                      <wp:simplePos x="0" y="0"/>
                      <wp:positionH relativeFrom="column">
                        <wp:posOffset>5774055</wp:posOffset>
                      </wp:positionH>
                      <wp:positionV relativeFrom="paragraph">
                        <wp:posOffset>1927860</wp:posOffset>
                      </wp:positionV>
                      <wp:extent cx="394970" cy="267335"/>
                      <wp:effectExtent l="0" t="0" r="0" b="1270"/>
                      <wp:wrapNone/>
                      <wp:docPr id="77" name="Text Box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4970" cy="267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E4B65E" w14:textId="77777777" w:rsidR="0079496D" w:rsidRPr="0079496D" w:rsidRDefault="0079496D">
                                  <w:pPr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79496D"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5 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9" o:spid="_x0000_s1028" type="#_x0000_t202" style="position:absolute;left:0;text-align:left;margin-left:454.65pt;margin-top:151.8pt;width:31.1pt;height:21.05pt;z-index:2531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" filled="f" stroked="f">
                      <v:textbox>
                        <w:txbxContent>
                          <w:p w:rsidR="0079496D" w:rsidRPr="0079496D" w:rsidRDefault="0079496D">
                            <w:pP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79496D"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5 V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101056" behindDoc="0" locked="0" layoutInCell="1" allowOverlap="1" wp14:anchorId="7B26D532" wp14:editId="1BCDE417">
                      <wp:simplePos x="0" y="0"/>
                      <wp:positionH relativeFrom="column">
                        <wp:posOffset>4799330</wp:posOffset>
                      </wp:positionH>
                      <wp:positionV relativeFrom="paragraph">
                        <wp:posOffset>1918970</wp:posOffset>
                      </wp:positionV>
                      <wp:extent cx="394970" cy="267335"/>
                      <wp:effectExtent l="2540" t="0" r="2540" b="635"/>
                      <wp:wrapNone/>
                      <wp:docPr id="76" name="Text Box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4970" cy="267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F6029C" w14:textId="77777777" w:rsidR="00851724" w:rsidRPr="0079496D" w:rsidRDefault="00851724" w:rsidP="00851724">
                                  <w:pPr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79496D"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 w:rsidRPr="00851724"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vertAlign w:val="subscript"/>
                                    </w:rPr>
                                    <w:t>ou</w:t>
                                  </w:r>
                                  <w:r w:rsidRPr="004C5F4B"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vertAlign w:val="subscript"/>
                                    </w:rPr>
                                    <w:t>t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0" o:spid="_x0000_s1029" type="#_x0000_t202" style="position:absolute;left:0;text-align:left;margin-left:377.9pt;margin-top:151.1pt;width:31.1pt;height:21.05pt;z-index:2531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" filled="f" stroked="f">
                      <v:textbox>
                        <w:txbxContent>
                          <w:p w:rsidR="00851724" w:rsidRPr="0079496D" w:rsidRDefault="00851724" w:rsidP="00851724">
                            <w:pP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79496D"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V</w:t>
                            </w:r>
                            <w:r w:rsidRPr="00851724"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  <w:vertAlign w:val="subscript"/>
                              </w:rPr>
                              <w:t>ou</w:t>
                            </w:r>
                            <w:r w:rsidRPr="004C5F4B"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  <w:vertAlign w:val="subscript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097984" behindDoc="0" locked="0" layoutInCell="1" allowOverlap="1" wp14:anchorId="44B402D3" wp14:editId="48DD2288">
                      <wp:simplePos x="0" y="0"/>
                      <wp:positionH relativeFrom="column">
                        <wp:posOffset>6085205</wp:posOffset>
                      </wp:positionH>
                      <wp:positionV relativeFrom="paragraph">
                        <wp:posOffset>730885</wp:posOffset>
                      </wp:positionV>
                      <wp:extent cx="199390" cy="123190"/>
                      <wp:effectExtent l="12065" t="10795" r="7620" b="8890"/>
                      <wp:wrapNone/>
                      <wp:docPr id="68" name="Group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9390" cy="123190"/>
                                <a:chOff x="7959" y="3496"/>
                                <a:chExt cx="314" cy="194"/>
                              </a:xfrm>
                            </wpg:grpSpPr>
                            <wps:wsp>
                              <wps:cNvPr id="69" name="Line 91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8137" y="3496"/>
                                  <a:ext cx="0" cy="11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bg1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 type="none" w="lg" len="sm"/>
                                  <a:tailEnd type="none" w="lg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0" name="Group 9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959" y="3610"/>
                                  <a:ext cx="314" cy="80"/>
                                  <a:chOff x="7975" y="3610"/>
                                  <a:chExt cx="314" cy="80"/>
                                </a:xfrm>
                              </wpg:grpSpPr>
                              <wps:wsp>
                                <wps:cNvPr id="71" name="Line 93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V="1">
                                    <a:off x="8044" y="3610"/>
                                    <a:ext cx="24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" name="Line 94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8053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" name="Line 95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8210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" name="Line 96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7975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" name="Line 97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8126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6EE26CC" id="Group 90" o:spid="_x0000_s1026" style="position:absolute;margin-left:479.15pt;margin-top:57.55pt;width:15.7pt;height:9.7pt;z-index:253097984" coordorigin="7959,3496" coordsize="314,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">
                      <v:line id="Line 91" o:spid="_x0000_s1027" style="position:absolute;visibility:visible;mso-wrap-style:square" from="8137,3496" to="8137,3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" strokecolor="white [3212]" strokeweight="1pt">
                        <v:stroke startarrowwidth="wide" startarrowlength="short" endarrowwidth="wide" endarrowlength="short"/>
                        <o:lock v:ext="edit" aspectratio="t"/>
                      </v:line>
                      <v:group id="Group 92" o:spid="_x0000_s1028" style="position:absolute;left:7959;top:3610;width:314;height:80" coordorigin="7975,3610" coordsize="314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<v:line id="Line 93" o:spid="_x0000_s1029" style="position:absolute;flip:y;visibility:visible;mso-wrap-style:square" from="8044,3610" to="8289,3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94" o:spid="_x0000_s1030" style="position:absolute;flip:x;visibility:visible;mso-wrap-style:square" from="8053,3611" to="8132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95" o:spid="_x0000_s1031" style="position:absolute;flip:x;visibility:visible;mso-wrap-style:square" from="8210,3611" to="8289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96" o:spid="_x0000_s1032" style="position:absolute;flip:x;visibility:visible;mso-wrap-style:square" from="7975,3611" to="8054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97" o:spid="_x0000_s1033" style="position:absolute;flip:x;visibility:visible;mso-wrap-style:square" from="8126,3611" to="8205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096960" behindDoc="0" locked="0" layoutInCell="1" allowOverlap="1" wp14:anchorId="668298FD" wp14:editId="3B341D18">
                      <wp:simplePos x="0" y="0"/>
                      <wp:positionH relativeFrom="column">
                        <wp:posOffset>4602480</wp:posOffset>
                      </wp:positionH>
                      <wp:positionV relativeFrom="paragraph">
                        <wp:posOffset>730250</wp:posOffset>
                      </wp:positionV>
                      <wp:extent cx="199390" cy="123190"/>
                      <wp:effectExtent l="15240" t="10160" r="13970" b="9525"/>
                      <wp:wrapNone/>
                      <wp:docPr id="60" name="Group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9390" cy="123190"/>
                                <a:chOff x="7959" y="3496"/>
                                <a:chExt cx="314" cy="194"/>
                              </a:xfrm>
                            </wpg:grpSpPr>
                            <wps:wsp>
                              <wps:cNvPr id="61" name="Line 73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8137" y="3496"/>
                                  <a:ext cx="0" cy="11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bg1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 type="none" w="lg" len="sm"/>
                                  <a:tailEnd type="none" w="lg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2" name="Group 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959" y="3610"/>
                                  <a:ext cx="314" cy="80"/>
                                  <a:chOff x="7975" y="3610"/>
                                  <a:chExt cx="314" cy="80"/>
                                </a:xfrm>
                              </wpg:grpSpPr>
                              <wps:wsp>
                                <wps:cNvPr id="63" name="Line 75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V="1">
                                    <a:off x="8044" y="3610"/>
                                    <a:ext cx="24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" name="Line 76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8053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" name="Line 77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8210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6" name="Line 78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7975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7" name="Line 79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8126" y="3611"/>
                                    <a:ext cx="79" cy="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 type="none" w="lg" len="sm"/>
                                    <a:tailEnd type="none" w="lg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B2531E" id="Group 89" o:spid="_x0000_s1026" style="position:absolute;margin-left:362.4pt;margin-top:57.5pt;width:15.7pt;height:9.7pt;z-index:253096960" coordorigin="7959,3496" coordsize="314,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">
                      <v:line id="Line 73" o:spid="_x0000_s1027" style="position:absolute;visibility:visible;mso-wrap-style:square" from="8137,3496" to="8137,3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" strokecolor="white [3212]" strokeweight="1pt">
                        <v:stroke startarrowwidth="wide" startarrowlength="short" endarrowwidth="wide" endarrowlength="short"/>
                        <o:lock v:ext="edit" aspectratio="t"/>
                      </v:line>
                      <v:group id="Group 87" o:spid="_x0000_s1028" style="position:absolute;left:7959;top:3610;width:314;height:80" coordorigin="7975,3610" coordsize="314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    <v:line id="Line 75" o:spid="_x0000_s1029" style="position:absolute;flip:y;visibility:visible;mso-wrap-style:square" from="8044,3610" to="8289,3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76" o:spid="_x0000_s1030" style="position:absolute;flip:x;visibility:visible;mso-wrap-style:square" from="8053,3611" to="8132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77" o:spid="_x0000_s1031" style="position:absolute;flip:x;visibility:visible;mso-wrap-style:square" from="8210,3611" to="8289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78" o:spid="_x0000_s1032" style="position:absolute;flip:x;visibility:visible;mso-wrap-style:square" from="7975,3611" to="8054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  <v:line id="Line 79" o:spid="_x0000_s1033" style="position:absolute;flip:x;visibility:visible;mso-wrap-style:square" from="8126,3611" to="8205,3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" strokecolor="white [3212]" strokeweight="1pt">
                          <v:stroke startarrowwidth="wide" startarrowlength="short" endarrowwidth="wide" endarrowlength="short"/>
                          <o:lock v:ext="edit" aspectratio="t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087744" behindDoc="0" locked="0" layoutInCell="1" allowOverlap="1" wp14:anchorId="594CECDF" wp14:editId="772807F7">
                      <wp:simplePos x="0" y="0"/>
                      <wp:positionH relativeFrom="column">
                        <wp:posOffset>4606925</wp:posOffset>
                      </wp:positionH>
                      <wp:positionV relativeFrom="paragraph">
                        <wp:posOffset>661035</wp:posOffset>
                      </wp:positionV>
                      <wp:extent cx="216535" cy="288290"/>
                      <wp:effectExtent l="3175" t="0" r="3810" b="0"/>
                      <wp:wrapNone/>
                      <wp:docPr id="59" name="Rectangle 7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 rot="5400000">
                                <a:off x="0" y="0"/>
                                <a:ext cx="216535" cy="2882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76596E" id="Rectangle 72" o:spid="_x0000_s1026" style="position:absolute;margin-left:362.75pt;margin-top:52.05pt;width:17.05pt;height:22.7pt;rotation:90;z-index:2530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" filled="f" stroked="f" strokeweight="1pt">
                      <o:lock v:ext="edit" aspectratio="t"/>
                    </v:rect>
                  </w:pict>
                </mc:Fallback>
              </mc:AlternateContent>
            </w:r>
            <w:r w:rsidR="005447BD"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5C69095" wp14:editId="3DA575BA">
                  <wp:extent cx="6334206" cy="2880000"/>
                  <wp:effectExtent l="19050" t="0" r="9444" b="0"/>
                  <wp:docPr id="34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3097" t="33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206" cy="28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EFB672" w14:textId="77777777" w:rsidR="00E25E79" w:rsidRPr="005447BD" w:rsidRDefault="00E25E79" w:rsidP="00E25E79">
      <w:pPr>
        <w:spacing w:after="0"/>
        <w:rPr>
          <w:rFonts w:ascii="Calibri" w:hAnsi="Calibri"/>
          <w:color w:val="002060"/>
          <w:sz w:val="24"/>
          <w:szCs w:val="24"/>
          <w:u w:val="single"/>
        </w:rPr>
      </w:pPr>
    </w:p>
    <w:tbl>
      <w:tblPr>
        <w:tblpPr w:leftFromText="141" w:rightFromText="141" w:vertAnchor="text" w:horzAnchor="margin" w:tblpXSpec="center" w:tblpY="100"/>
        <w:tblW w:w="10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00"/>
      </w:tblGrid>
      <w:tr w:rsidR="00E25E79" w:rsidRPr="00D50AA9" w14:paraId="4F69E25E" w14:textId="77777777" w:rsidTr="0020670D">
        <w:trPr>
          <w:trHeight w:val="7074"/>
        </w:trPr>
        <w:tc>
          <w:tcPr>
            <w:tcW w:w="10700" w:type="dxa"/>
            <w:shd w:val="clear" w:color="auto" w:fill="auto"/>
          </w:tcPr>
          <w:p w14:paraId="753704DC" w14:textId="77777777" w:rsidR="00E25E79" w:rsidRDefault="00E25E79" w:rsidP="003506DC">
            <w:pPr>
              <w:spacing w:after="0"/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</w:pPr>
            <w:r w:rsidRPr="00D50AA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Document</w:t>
            </w:r>
            <w:r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 xml:space="preserve"> </w:t>
            </w:r>
            <w:r w:rsidR="007C5696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3</w:t>
            </w:r>
            <w:r w:rsidRPr="00D50AA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 </w:t>
            </w:r>
            <w:r w:rsidR="008C2307" w:rsidRPr="00D50AA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:</w:t>
            </w:r>
            <w:r w:rsidR="008C2307" w:rsidRPr="00E25E79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</w:t>
            </w:r>
            <w:r w:rsidR="008C2307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Programme Arduino</w:t>
            </w:r>
            <w:r w:rsidR="00037300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pour </w:t>
            </w:r>
            <w:r w:rsidR="00735020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l’obtention</w:t>
            </w:r>
            <w:r w:rsidR="00037300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</w:t>
            </w:r>
            <w:r w:rsidR="00275CC8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de </w:t>
            </w:r>
            <w:r w:rsidR="00037300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la pression</w:t>
            </w:r>
          </w:p>
          <w:p w14:paraId="5AC256C5" w14:textId="77777777" w:rsidR="00B44874" w:rsidRPr="00B44874" w:rsidRDefault="00B44874" w:rsidP="003506DC">
            <w:pPr>
              <w:spacing w:after="0"/>
              <w:rPr>
                <w:rFonts w:ascii="Times New Roman" w:hAnsi="Times New Roman" w:cs="Times New Roman"/>
                <w:b/>
                <w:i/>
                <w:color w:val="002060"/>
                <w:sz w:val="12"/>
                <w:szCs w:val="12"/>
              </w:rPr>
            </w:pPr>
          </w:p>
          <w:p w14:paraId="6C879E4D" w14:textId="77777777" w:rsidR="00963FAF" w:rsidRDefault="00586F42" w:rsidP="003506DC">
            <w:pPr>
              <w:spacing w:after="0"/>
              <w:jc w:val="both"/>
              <w:rPr>
                <w:rFonts w:ascii="Times New Roman" w:hAnsi="Times New Roman" w:cs="Times New Roman"/>
                <w:sz w:val="8"/>
                <w:szCs w:val="8"/>
              </w:rPr>
            </w:pP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A232FF" wp14:editId="5C8B0C9E">
                      <wp:simplePos x="0" y="0"/>
                      <wp:positionH relativeFrom="column">
                        <wp:posOffset>3750310</wp:posOffset>
                      </wp:positionH>
                      <wp:positionV relativeFrom="paragraph">
                        <wp:posOffset>1257935</wp:posOffset>
                      </wp:positionV>
                      <wp:extent cx="2771775" cy="780415"/>
                      <wp:effectExtent l="1270" t="6985" r="8255" b="3175"/>
                      <wp:wrapNone/>
                      <wp:docPr id="58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71775" cy="7804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E9AD">
                                  <a:alpha val="5000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1AB5BA" w14:textId="77777777" w:rsidR="00944B81" w:rsidRDefault="00944B81" w:rsidP="00944B81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②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La fonction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setup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est  exécutée</w:t>
                                  </w:r>
                                  <w:proofErr w:type="gramEnd"/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une seule fois au lancement.</w:t>
                                  </w:r>
                                </w:p>
                                <w:p w14:paraId="65BA7589" w14:textId="77777777" w:rsidR="00944B81" w:rsidRPr="00704779" w:rsidRDefault="00944B81" w:rsidP="00944B81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 w:rsidRPr="004C1C43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serial.begin</w:t>
                                  </w:r>
                                  <w:proofErr w:type="spellEnd"/>
                                  <w:proofErr w:type="gramEnd"/>
                                  <w:r w:rsidRPr="004C1C43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(9600)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permet de fixer la vitesse de communication avec la carte Arduino.</w:t>
                                  </w:r>
                                </w:p>
                                <w:p w14:paraId="3D3C0839" w14:textId="77777777" w:rsidR="00944B81" w:rsidRPr="00837DF4" w:rsidRDefault="00944B81" w:rsidP="00944B81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30" type="#_x0000_t202" style="position:absolute;left:0;text-align:left;margin-left:295.3pt;margin-top:99.05pt;width:218.25pt;height:61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" fillcolor="#cce9ad" stroked="f">
                      <v:fill opacity="32896f"/>
                      <v:textbox>
                        <w:txbxContent>
                          <w:p w:rsidR="00944B81" w:rsidRDefault="00944B81" w:rsidP="00944B81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②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La fonction </w:t>
                            </w:r>
                            <w:r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setup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est  exécutée une seule fois au lancement.</w:t>
                            </w:r>
                          </w:p>
                          <w:p w:rsidR="00944B81" w:rsidRPr="00704779" w:rsidRDefault="00944B81" w:rsidP="00944B81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C1C43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serial.begin(9600)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permet de fixer la vitesse de communication avec la carte Arduino.</w:t>
                            </w:r>
                          </w:p>
                          <w:p w:rsidR="00944B81" w:rsidRPr="00837DF4" w:rsidRDefault="00944B81" w:rsidP="00944B81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D6FFB23" wp14:editId="2C026394">
                      <wp:simplePos x="0" y="0"/>
                      <wp:positionH relativeFrom="column">
                        <wp:posOffset>3742690</wp:posOffset>
                      </wp:positionH>
                      <wp:positionV relativeFrom="paragraph">
                        <wp:posOffset>2259330</wp:posOffset>
                      </wp:positionV>
                      <wp:extent cx="2771775" cy="1858645"/>
                      <wp:effectExtent l="3175" t="8255" r="6350" b="0"/>
                      <wp:wrapNone/>
                      <wp:docPr id="57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71775" cy="18586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E9AD">
                                  <a:alpha val="5000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C9E4A78" w14:textId="77777777" w:rsidR="0059412C" w:rsidRDefault="0059412C" w:rsidP="005733DE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③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5733DE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La fonction </w:t>
                                  </w:r>
                                  <w:proofErr w:type="spellStart"/>
                                  <w:r w:rsidR="005733DE" w:rsidRPr="00F3421C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loop</w:t>
                                  </w:r>
                                  <w:proofErr w:type="spellEnd"/>
                                  <w:r w:rsidR="005733DE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exécute les </w:t>
                                  </w:r>
                                  <w:proofErr w:type="gramStart"/>
                                  <w:r w:rsidR="005733DE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instructions  en</w:t>
                                  </w:r>
                                  <w:proofErr w:type="gramEnd"/>
                                  <w:r w:rsidR="005733DE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boucle.</w:t>
                                  </w:r>
                                </w:p>
                                <w:p w14:paraId="5F9BCE6F" w14:textId="77777777" w:rsidR="005A5B40" w:rsidRDefault="005733DE" w:rsidP="005733DE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On lit la </w:t>
                                  </w:r>
                                  <w:r w:rsidRPr="00F3421C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variable «</w:t>
                                  </w:r>
                                  <w:r w:rsidRPr="004C1C43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 valeur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 » sur la broche A0. Puis on conv</w:t>
                                  </w:r>
                                  <w:r w:rsidR="004C1C43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ertit cette variable en tension </w:t>
                                  </w:r>
                                  <w:r w:rsidR="005A5B40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(variable « </w:t>
                                  </w:r>
                                  <w:r w:rsidR="005A5B40" w:rsidRPr="004C1C43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tension</w:t>
                                  </w:r>
                                  <w:r w:rsidR="005A5B40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 »)</w:t>
                                  </w:r>
                                  <w:r w:rsidR="004C1C43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774B6771" w14:textId="77777777" w:rsidR="00F3421C" w:rsidRPr="00F3421C" w:rsidRDefault="00F3421C" w:rsidP="005733DE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14:paraId="22CC4234" w14:textId="77777777" w:rsidR="0059412C" w:rsidRDefault="005733DE" w:rsidP="0059412C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56752C"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 xml:space="preserve">Compléter </w:t>
                                  </w:r>
                                  <w:r w:rsidR="0056752C" w:rsidRPr="0056752C"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cette ligne pour obt</w:t>
                                  </w:r>
                                  <w:r w:rsidR="0056752C"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 w:rsidR="0056752C" w:rsidRPr="0056752C"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 xml:space="preserve">nir la pression </w:t>
                                  </w:r>
                                  <w:r w:rsidR="009B438F"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(question n°5</w:t>
                                  </w:r>
                                  <w:r w:rsidR="005A5B40"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11148AF4" w14:textId="77777777" w:rsidR="00F3421C" w:rsidRPr="00F3421C" w:rsidRDefault="00F3421C" w:rsidP="00F3421C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127D80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14:paraId="5C235FBF" w14:textId="77777777" w:rsidR="00F3421C" w:rsidRPr="00F3421C" w:rsidRDefault="005A5B40" w:rsidP="00F3421C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Affichage de la tension (changer la variable à afficher après l’étalonnage)</w:t>
                                  </w:r>
                                </w:p>
                                <w:p w14:paraId="541D0990" w14:textId="77777777" w:rsidR="00F3421C" w:rsidRPr="0056752C" w:rsidRDefault="00F3421C" w:rsidP="00F3421C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904B7B8" w14:textId="77777777" w:rsidR="00F3421C" w:rsidRPr="0056752C" w:rsidRDefault="00F3421C" w:rsidP="0059412C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6" o:spid="_x0000_s1031" type="#_x0000_t202" style="position:absolute;left:0;text-align:left;margin-left:294.7pt;margin-top:177.9pt;width:218.25pt;height:146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" fillcolor="#cce9ad" stroked="f">
                      <v:fill opacity="32896f"/>
                      <v:textbox>
                        <w:txbxContent>
                          <w:p w:rsidR="0059412C" w:rsidRDefault="0059412C" w:rsidP="005733DE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③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733DE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La fonction </w:t>
                            </w:r>
                            <w:r w:rsidR="005733DE" w:rsidRPr="00F3421C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loop</w:t>
                            </w:r>
                            <w:r w:rsidR="005733DE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exécute les instructions  en boucle.</w:t>
                            </w:r>
                          </w:p>
                          <w:p w:rsidR="005A5B40" w:rsidRDefault="005733DE" w:rsidP="005733DE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On lit la </w:t>
                            </w:r>
                            <w:r w:rsidRPr="00F3421C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variable «</w:t>
                            </w:r>
                            <w:r w:rsidRPr="004C1C43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 valeur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 » sur la broche A0. Puis on conv</w:t>
                            </w:r>
                            <w:r w:rsidR="004C1C43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ertit cette variable en tension </w:t>
                            </w:r>
                            <w:r w:rsidR="005A5B40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(variable « </w:t>
                            </w:r>
                            <w:r w:rsidR="005A5B40" w:rsidRPr="004C1C43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tension</w:t>
                            </w:r>
                            <w:r w:rsidR="005A5B40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 »)</w:t>
                            </w:r>
                            <w:r w:rsidR="004C1C43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F3421C" w:rsidRPr="00F3421C" w:rsidRDefault="00F3421C" w:rsidP="005733DE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4"/>
                                <w:szCs w:val="4"/>
                              </w:rPr>
                            </w:pPr>
                          </w:p>
                          <w:p w:rsidR="0059412C" w:rsidRDefault="005733DE" w:rsidP="0059412C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56752C"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Compléter </w:t>
                            </w:r>
                            <w:r w:rsidR="0056752C" w:rsidRPr="0056752C"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cette ligne pour obt</w:t>
                            </w:r>
                            <w:r w:rsidR="0056752C"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e</w:t>
                            </w:r>
                            <w:r w:rsidR="0056752C" w:rsidRPr="0056752C"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nir la pression </w:t>
                            </w:r>
                            <w:r w:rsidR="009B438F"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(question n°5</w:t>
                            </w:r>
                            <w:r w:rsidR="005A5B40"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F3421C" w:rsidRPr="00F3421C" w:rsidRDefault="00F3421C" w:rsidP="00F3421C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127D80"/>
                                <w:sz w:val="4"/>
                                <w:szCs w:val="4"/>
                              </w:rPr>
                            </w:pPr>
                          </w:p>
                          <w:p w:rsidR="00F3421C" w:rsidRPr="00F3421C" w:rsidRDefault="005A5B40" w:rsidP="00F3421C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  <w:t>Affichage de la tension (changer la variable à afficher après l’étalonnage)</w:t>
                            </w:r>
                          </w:p>
                          <w:p w:rsidR="00F3421C" w:rsidRPr="0056752C" w:rsidRDefault="00F3421C" w:rsidP="00F3421C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:rsidR="00F3421C" w:rsidRPr="0056752C" w:rsidRDefault="00F3421C" w:rsidP="0059412C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2B2F3E3" wp14:editId="56434479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3298825</wp:posOffset>
                      </wp:positionV>
                      <wp:extent cx="2467610" cy="190500"/>
                      <wp:effectExtent l="17145" t="9525" r="10795" b="9525"/>
                      <wp:wrapNone/>
                      <wp:docPr id="56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67610" cy="1905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F21795D" id="AutoShape 29" o:spid="_x0000_s1026" style="position:absolute;margin-left:1.8pt;margin-top:259.75pt;width:194.3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" filled="f" strokecolor="red" strokeweight="1.25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DA6BD48" wp14:editId="30B85F81">
                      <wp:simplePos x="0" y="0"/>
                      <wp:positionH relativeFrom="column">
                        <wp:posOffset>2138680</wp:posOffset>
                      </wp:positionH>
                      <wp:positionV relativeFrom="paragraph">
                        <wp:posOffset>3463290</wp:posOffset>
                      </wp:positionV>
                      <wp:extent cx="1622425" cy="285115"/>
                      <wp:effectExtent l="27940" t="59690" r="16510" b="17145"/>
                      <wp:wrapNone/>
                      <wp:docPr id="55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622425" cy="285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BB935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0" o:spid="_x0000_s1026" type="#_x0000_t32" style="position:absolute;margin-left:168.4pt;margin-top:272.7pt;width:127.75pt;height:22.4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" strokecolor="red" strokeweight="1.25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34A484" wp14:editId="7A982ED2">
                      <wp:simplePos x="0" y="0"/>
                      <wp:positionH relativeFrom="column">
                        <wp:posOffset>2893695</wp:posOffset>
                      </wp:positionH>
                      <wp:positionV relativeFrom="paragraph">
                        <wp:posOffset>3201035</wp:posOffset>
                      </wp:positionV>
                      <wp:extent cx="880745" cy="180975"/>
                      <wp:effectExtent l="30480" t="64135" r="12700" b="12065"/>
                      <wp:wrapNone/>
                      <wp:docPr id="54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880745" cy="180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41588E" id="AutoShape 32" o:spid="_x0000_s1026" type="#_x0000_t32" style="position:absolute;margin-left:227.85pt;margin-top:252.05pt;width:69.35pt;height:14.2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" strokecolor="red" strokeweight="1.25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B492A72" wp14:editId="00EE3082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3088005</wp:posOffset>
                      </wp:positionV>
                      <wp:extent cx="3441700" cy="164465"/>
                      <wp:effectExtent l="8890" t="8255" r="16510" b="8255"/>
                      <wp:wrapNone/>
                      <wp:docPr id="53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41700" cy="16446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1564543" id="AutoShape 31" o:spid="_x0000_s1026" style="position:absolute;margin-left:1.9pt;margin-top:243.15pt;width:271pt;height:12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" filled="f" strokecolor="red" strokeweight="1.25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CC79D94" wp14:editId="20F51301">
                      <wp:simplePos x="0" y="0"/>
                      <wp:positionH relativeFrom="column">
                        <wp:posOffset>3749040</wp:posOffset>
                      </wp:positionH>
                      <wp:positionV relativeFrom="paragraph">
                        <wp:posOffset>100965</wp:posOffset>
                      </wp:positionV>
                      <wp:extent cx="2771775" cy="641985"/>
                      <wp:effectExtent l="0" t="2540" r="0" b="3175"/>
                      <wp:wrapNone/>
                      <wp:docPr id="52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71775" cy="641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E9AD">
                                  <a:alpha val="5000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6A93CE7" w14:textId="77777777" w:rsidR="00944B81" w:rsidRDefault="00944B81" w:rsidP="00944B81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①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Déclaration </w:t>
                                  </w:r>
                                  <w:r w:rsidRPr="002C2727"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>des variables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25922F9A" w14:textId="77777777" w:rsidR="00944B81" w:rsidRDefault="00944B81" w:rsidP="00944B81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proofErr w:type="gramStart"/>
                                  <w:r w:rsidRPr="00D575DF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int</w:t>
                                  </w:r>
                                  <w:proofErr w:type="spellEnd"/>
                                  <w:proofErr w:type="gramEnd"/>
                                  <w:r w:rsidRPr="00F3421C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 :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 entier </w:t>
                                  </w:r>
                                </w:p>
                                <w:p w14:paraId="7438FDEF" w14:textId="77777777" w:rsidR="00944B81" w:rsidRDefault="00944B81" w:rsidP="00944B81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proofErr w:type="gramStart"/>
                                  <w:r w:rsidRPr="00F3421C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float</w:t>
                                  </w:r>
                                  <w:proofErr w:type="spellEnd"/>
                                  <w:proofErr w:type="gramEnd"/>
                                  <w:r w:rsidRPr="00F3421C">
                                    <w:rPr>
                                      <w:rFonts w:cstheme="minorHAnsi"/>
                                      <w:b/>
                                      <w:color w:val="F29000"/>
                                      <w:sz w:val="20"/>
                                      <w:szCs w:val="20"/>
                                    </w:rPr>
                                    <w:t> :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127D80"/>
                                      <w:sz w:val="20"/>
                                      <w:szCs w:val="20"/>
                                    </w:rPr>
                                    <w:t xml:space="preserve"> décimal</w:t>
                                  </w:r>
                                </w:p>
                                <w:p w14:paraId="4972B59B" w14:textId="77777777" w:rsidR="00944B81" w:rsidRPr="00837DF4" w:rsidRDefault="00944B81" w:rsidP="00944B81">
                                  <w:pPr>
                                    <w:spacing w:before="40" w:after="0" w:line="240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o:spid="_x0000_s1032" type="#_x0000_t202" style="position:absolute;left:0;text-align:left;margin-left:295.2pt;margin-top:7.95pt;width:218.25pt;height:50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" fillcolor="#cce9ad" stroked="f">
                      <v:fill opacity="32896f"/>
                      <v:textbox>
                        <w:txbxContent>
                          <w:p w:rsidR="00944B81" w:rsidRDefault="00944B81" w:rsidP="00944B81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①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Déclaration </w:t>
                            </w:r>
                            <w:r w:rsidRPr="002C2727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des variables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944B81" w:rsidRDefault="00944B81" w:rsidP="00944B81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 w:rsidRPr="00D575DF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int</w:t>
                            </w:r>
                            <w:r w:rsidRPr="00F3421C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 :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 entier </w:t>
                            </w:r>
                          </w:p>
                          <w:p w:rsidR="00944B81" w:rsidRDefault="00944B81" w:rsidP="00944B81">
                            <w:pPr>
                              <w:spacing w:before="40" w:after="0" w:line="240" w:lineRule="auto"/>
                              <w:jc w:val="both"/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 w:rsidRPr="00F3421C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float :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décimal</w:t>
                            </w:r>
                          </w:p>
                          <w:p w:rsidR="00944B81" w:rsidRPr="00837DF4" w:rsidRDefault="00944B81" w:rsidP="00944B81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4E6E34E" wp14:editId="58AB0E49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3810</wp:posOffset>
                      </wp:positionV>
                      <wp:extent cx="3510280" cy="1009650"/>
                      <wp:effectExtent l="12700" t="19685" r="20320" b="18415"/>
                      <wp:wrapNone/>
                      <wp:docPr id="51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10280" cy="10096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22225">
                                <a:solidFill>
                                  <a:srgbClr val="F29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69562DE" id="AutoShape 21" o:spid="_x0000_s1026" style="position:absolute;margin-left:-.8pt;margin-top:.3pt;width:276.4pt;height:7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" filled="f" strokecolor="#f29000" strokeweight="1.75pt">
                      <v:stroke dashstyle="dash"/>
                    </v:round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54FF68A" wp14:editId="57B1D4D0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1185545</wp:posOffset>
                      </wp:positionV>
                      <wp:extent cx="3510280" cy="1001395"/>
                      <wp:effectExtent l="15875" t="20320" r="17145" b="16510"/>
                      <wp:wrapNone/>
                      <wp:docPr id="50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10280" cy="100139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22225">
                                <a:solidFill>
                                  <a:srgbClr val="F29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DB00D27" id="AutoShape 22" o:spid="_x0000_s1026" style="position:absolute;margin-left:-.55pt;margin-top:93.35pt;width:276.4pt;height:78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" filled="f" strokecolor="#f29000" strokeweight="1.75pt">
                      <v:stroke dashstyle="dash"/>
                    </v:round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206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3" behindDoc="0" locked="0" layoutInCell="1" allowOverlap="1" wp14:anchorId="5C3E10BE" wp14:editId="5415396A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2312670</wp:posOffset>
                      </wp:positionV>
                      <wp:extent cx="3510915" cy="1716405"/>
                      <wp:effectExtent l="15875" t="13970" r="16510" b="12700"/>
                      <wp:wrapNone/>
                      <wp:docPr id="49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10915" cy="17164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22225">
                                <a:solidFill>
                                  <a:srgbClr val="F29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B1E6F52" id="AutoShape 23" o:spid="_x0000_s1026" style="position:absolute;margin-left:-.55pt;margin-top:182.1pt;width:276.45pt;height:135.1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" filled="f" strokecolor="#f29000" strokeweight="1.75pt">
                      <v:stroke dashstyle="dash"/>
                    </v:roundrect>
                  </w:pict>
                </mc:Fallback>
              </mc:AlternateContent>
            </w:r>
            <w:r w:rsidR="00C878FC">
              <w:rPr>
                <w:rFonts w:ascii="Times New Roman" w:hAnsi="Times New Roman" w:cs="Times New Roman"/>
                <w:noProof/>
                <w:sz w:val="8"/>
                <w:szCs w:val="8"/>
                <w:lang w:eastAsia="fr-FR"/>
              </w:rPr>
              <w:drawing>
                <wp:inline distT="0" distB="0" distL="0" distR="0" wp14:anchorId="4D488308" wp14:editId="71D7967B">
                  <wp:extent cx="3631565" cy="4011295"/>
                  <wp:effectExtent l="19050" t="0" r="6985" b="0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1565" cy="401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D0EEE7" w14:textId="77777777" w:rsidR="00963FAF" w:rsidRPr="00013086" w:rsidRDefault="00963FAF" w:rsidP="003506DC">
            <w:pPr>
              <w:spacing w:after="0"/>
              <w:jc w:val="both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</w:tbl>
    <w:p w14:paraId="2C1E10CF" w14:textId="77777777" w:rsidR="00316C04" w:rsidRPr="002C2727" w:rsidRDefault="00316C04" w:rsidP="00316C04">
      <w:pPr>
        <w:spacing w:after="0" w:line="240" w:lineRule="auto"/>
        <w:rPr>
          <w:rFonts w:ascii="Calibri" w:hAnsi="Calibri"/>
          <w:sz w:val="8"/>
          <w:szCs w:val="8"/>
          <w:u w:val="single"/>
        </w:rPr>
      </w:pPr>
    </w:p>
    <w:p w14:paraId="07D0C8DE" w14:textId="77777777" w:rsidR="005447BD" w:rsidRDefault="005447BD" w:rsidP="00A027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B69FBF" w14:textId="77777777" w:rsidR="005447BD" w:rsidRDefault="005447BD" w:rsidP="00A027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7C5696" w:rsidRPr="0037025D" w14:paraId="50EFD49F" w14:textId="77777777" w:rsidTr="0026208C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4C1B5DF1" w14:textId="77777777" w:rsidR="007C5696" w:rsidRPr="00316C04" w:rsidRDefault="007C5696" w:rsidP="0026208C">
            <w:pPr>
              <w:rPr>
                <w:b/>
                <w:color w:val="002060"/>
                <w:sz w:val="28"/>
                <w:szCs w:val="28"/>
              </w:rPr>
            </w:pPr>
            <w:r w:rsidRPr="00316C04">
              <w:rPr>
                <w:b/>
                <w:color w:val="002060"/>
                <w:sz w:val="28"/>
                <w:szCs w:val="28"/>
              </w:rPr>
              <w:t xml:space="preserve">I. </w:t>
            </w:r>
            <w:r>
              <w:rPr>
                <w:b/>
                <w:color w:val="002060"/>
                <w:sz w:val="28"/>
                <w:szCs w:val="28"/>
              </w:rPr>
              <w:t>Questions préalables</w:t>
            </w:r>
          </w:p>
        </w:tc>
      </w:tr>
    </w:tbl>
    <w:p w14:paraId="1BBCAB16" w14:textId="77777777" w:rsidR="007C5696" w:rsidRDefault="007C5696" w:rsidP="007C5696">
      <w:pPr>
        <w:spacing w:after="0" w:line="240" w:lineRule="auto"/>
        <w:rPr>
          <w:rFonts w:ascii="Calibri" w:hAnsi="Calibri"/>
          <w:sz w:val="8"/>
          <w:szCs w:val="8"/>
          <w:u w:val="single"/>
        </w:rPr>
      </w:pPr>
    </w:p>
    <w:p w14:paraId="2FFC1DDF" w14:textId="77777777" w:rsidR="007C5696" w:rsidRPr="002C2727" w:rsidRDefault="007C5696" w:rsidP="007C5696">
      <w:pPr>
        <w:spacing w:after="0" w:line="240" w:lineRule="auto"/>
        <w:rPr>
          <w:rFonts w:ascii="Calibri" w:hAnsi="Calibri"/>
          <w:sz w:val="8"/>
          <w:szCs w:val="8"/>
          <w:u w:val="single"/>
        </w:rPr>
      </w:pPr>
    </w:p>
    <w:p w14:paraId="7612B44C" w14:textId="77777777" w:rsidR="00731935" w:rsidRDefault="00731935" w:rsidP="00A027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5DA2">
        <w:rPr>
          <w:rFonts w:ascii="Times New Roman" w:hAnsi="Times New Roman" w:cs="Times New Roman"/>
          <w:b/>
          <w:sz w:val="24"/>
          <w:szCs w:val="24"/>
        </w:rPr>
        <w:t>1.</w:t>
      </w:r>
      <w:r w:rsidRPr="00731935">
        <w:rPr>
          <w:rFonts w:ascii="Times New Roman" w:hAnsi="Times New Roman" w:cs="Times New Roman"/>
          <w:sz w:val="24"/>
          <w:szCs w:val="24"/>
        </w:rPr>
        <w:t xml:space="preserve"> </w:t>
      </w:r>
      <w:r w:rsidR="00452C25">
        <w:rPr>
          <w:rFonts w:ascii="Times New Roman" w:hAnsi="Times New Roman" w:cs="Times New Roman"/>
          <w:sz w:val="24"/>
          <w:szCs w:val="24"/>
        </w:rPr>
        <w:t>En vous aidant du document n°1</w:t>
      </w:r>
      <w:r w:rsidR="00DD64B6">
        <w:rPr>
          <w:rFonts w:ascii="Times New Roman" w:hAnsi="Times New Roman" w:cs="Times New Roman"/>
          <w:sz w:val="24"/>
          <w:szCs w:val="24"/>
        </w:rPr>
        <w:t xml:space="preserve"> et du contexte</w:t>
      </w:r>
      <w:r w:rsidR="00452C25">
        <w:rPr>
          <w:rFonts w:ascii="Times New Roman" w:hAnsi="Times New Roman" w:cs="Times New Roman"/>
          <w:sz w:val="24"/>
          <w:szCs w:val="24"/>
        </w:rPr>
        <w:t xml:space="preserve">, indiquer si le nombre de molécules de gaz </w:t>
      </w:r>
      <w:r w:rsidR="00DD64B6">
        <w:rPr>
          <w:rFonts w:ascii="Times New Roman" w:hAnsi="Times New Roman" w:cs="Times New Roman"/>
          <w:sz w:val="24"/>
          <w:szCs w:val="24"/>
        </w:rPr>
        <w:t>(hélium) à</w:t>
      </w:r>
      <w:r w:rsidR="00452C25">
        <w:rPr>
          <w:rFonts w:ascii="Times New Roman" w:hAnsi="Times New Roman" w:cs="Times New Roman"/>
          <w:sz w:val="24"/>
          <w:szCs w:val="24"/>
        </w:rPr>
        <w:t xml:space="preserve"> l’intérieur du ballon varie lors de la </w:t>
      </w:r>
      <w:r w:rsidR="002E45EB">
        <w:rPr>
          <w:rFonts w:ascii="Times New Roman" w:hAnsi="Times New Roman" w:cs="Times New Roman"/>
          <w:sz w:val="24"/>
          <w:szCs w:val="24"/>
        </w:rPr>
        <w:t xml:space="preserve">première partie de la phase </w:t>
      </w:r>
      <w:r w:rsidR="00A91532">
        <w:rPr>
          <w:rFonts w:ascii="Times New Roman" w:hAnsi="Times New Roman" w:cs="Times New Roman"/>
          <w:sz w:val="24"/>
          <w:szCs w:val="24"/>
        </w:rPr>
        <w:t>ascensionnelle</w:t>
      </w:r>
      <w:r w:rsidR="00F2165F">
        <w:rPr>
          <w:rFonts w:ascii="Times New Roman" w:hAnsi="Times New Roman" w:cs="Times New Roman"/>
          <w:sz w:val="24"/>
          <w:szCs w:val="24"/>
        </w:rPr>
        <w:t xml:space="preserve"> (ballon hermétiquement fermé)</w:t>
      </w:r>
      <w:r w:rsidR="00452C25">
        <w:rPr>
          <w:rFonts w:ascii="Times New Roman" w:hAnsi="Times New Roman" w:cs="Times New Roman"/>
          <w:sz w:val="24"/>
          <w:szCs w:val="24"/>
        </w:rPr>
        <w:t xml:space="preserve">. </w:t>
      </w:r>
      <w:r w:rsidR="00452C25" w:rsidRPr="00452C25">
        <w:rPr>
          <w:rFonts w:ascii="Times New Roman" w:hAnsi="Times New Roman" w:cs="Times New Roman"/>
          <w:b/>
          <w:sz w:val="20"/>
          <w:szCs w:val="20"/>
        </w:rPr>
        <w:t>(APP</w:t>
      </w:r>
      <w:r w:rsidR="00A808F2">
        <w:rPr>
          <w:rFonts w:ascii="Times New Roman" w:hAnsi="Times New Roman" w:cs="Times New Roman"/>
          <w:b/>
          <w:sz w:val="20"/>
          <w:szCs w:val="20"/>
        </w:rPr>
        <w:t>-ANA</w:t>
      </w:r>
      <w:r w:rsidR="00452C25" w:rsidRPr="00452C25">
        <w:rPr>
          <w:rFonts w:ascii="Times New Roman" w:hAnsi="Times New Roman" w:cs="Times New Roman"/>
          <w:b/>
          <w:sz w:val="20"/>
          <w:szCs w:val="20"/>
        </w:rPr>
        <w:t>)</w:t>
      </w:r>
      <w:r w:rsidR="009C5BE8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469BC1F8" w14:textId="77777777" w:rsidR="00325DA2" w:rsidRPr="00190697" w:rsidRDefault="00325DA2" w:rsidP="00325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</w:p>
    <w:p w14:paraId="606D1265" w14:textId="77777777" w:rsidR="00AE5863" w:rsidRPr="00577AC9" w:rsidRDefault="00AE5863" w:rsidP="00F41AE3">
      <w:pPr>
        <w:spacing w:after="0"/>
        <w:rPr>
          <w:rFonts w:ascii="Times New Roman" w:hAnsi="Times New Roman" w:cs="Times New Roman"/>
          <w:sz w:val="12"/>
          <w:szCs w:val="12"/>
        </w:rPr>
      </w:pPr>
    </w:p>
    <w:p w14:paraId="53679B96" w14:textId="60EDB92C" w:rsidR="005447BD" w:rsidRDefault="005447BD" w:rsidP="00F41AE3">
      <w:pPr>
        <w:spacing w:after="0"/>
        <w:rPr>
          <w:rFonts w:ascii="Times New Roman" w:hAnsi="Times New Roman" w:cs="Times New Roman"/>
          <w:b/>
          <w:sz w:val="12"/>
          <w:szCs w:val="12"/>
        </w:rPr>
      </w:pPr>
    </w:p>
    <w:p w14:paraId="1AE5C4CC" w14:textId="77777777" w:rsidR="006528CB" w:rsidRPr="006B7825" w:rsidRDefault="006528CB" w:rsidP="00F41AE3">
      <w:pPr>
        <w:spacing w:after="0"/>
        <w:rPr>
          <w:rFonts w:ascii="Times New Roman" w:hAnsi="Times New Roman" w:cs="Times New Roman"/>
          <w:b/>
          <w:sz w:val="12"/>
          <w:szCs w:val="12"/>
        </w:rPr>
      </w:pPr>
    </w:p>
    <w:p w14:paraId="48C89CBD" w14:textId="77777777" w:rsidR="00AD6ACB" w:rsidRDefault="00AD6ACB" w:rsidP="00F41A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6ACB"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Pr="00AD6ACB">
        <w:rPr>
          <w:rFonts w:ascii="Times New Roman" w:hAnsi="Times New Roman" w:cs="Times New Roman"/>
          <w:sz w:val="24"/>
          <w:szCs w:val="24"/>
        </w:rPr>
        <w:t xml:space="preserve"> </w:t>
      </w:r>
      <w:r w:rsidR="002B157A">
        <w:rPr>
          <w:rFonts w:ascii="Times New Roman" w:hAnsi="Times New Roman" w:cs="Times New Roman"/>
          <w:sz w:val="24"/>
          <w:szCs w:val="24"/>
        </w:rPr>
        <w:t xml:space="preserve"> En vous aidant du document n°1, indiqu</w:t>
      </w:r>
      <w:r w:rsidR="006A703D">
        <w:rPr>
          <w:rFonts w:ascii="Times New Roman" w:hAnsi="Times New Roman" w:cs="Times New Roman"/>
          <w:sz w:val="24"/>
          <w:szCs w:val="24"/>
        </w:rPr>
        <w:t>er</w:t>
      </w:r>
      <w:r w:rsidR="002B157A">
        <w:rPr>
          <w:rFonts w:ascii="Times New Roman" w:hAnsi="Times New Roman" w:cs="Times New Roman"/>
          <w:sz w:val="24"/>
          <w:szCs w:val="24"/>
        </w:rPr>
        <w:t xml:space="preserve"> comment évolue la pression à l’intérieur du </w:t>
      </w:r>
      <w:proofErr w:type="gramStart"/>
      <w:r w:rsidR="002B157A">
        <w:rPr>
          <w:rFonts w:ascii="Times New Roman" w:hAnsi="Times New Roman" w:cs="Times New Roman"/>
          <w:sz w:val="24"/>
          <w:szCs w:val="24"/>
        </w:rPr>
        <w:t>ballon,  lors</w:t>
      </w:r>
      <w:proofErr w:type="gramEnd"/>
      <w:r w:rsidR="002B157A">
        <w:rPr>
          <w:rFonts w:ascii="Times New Roman" w:hAnsi="Times New Roman" w:cs="Times New Roman"/>
          <w:sz w:val="24"/>
          <w:szCs w:val="24"/>
        </w:rPr>
        <w:t xml:space="preserve"> de la </w:t>
      </w:r>
      <w:r w:rsidR="00DD64B6">
        <w:rPr>
          <w:rFonts w:ascii="Times New Roman" w:hAnsi="Times New Roman" w:cs="Times New Roman"/>
          <w:sz w:val="24"/>
          <w:szCs w:val="24"/>
        </w:rPr>
        <w:t xml:space="preserve"> première partie de la phase ascensionnelle</w:t>
      </w:r>
      <w:r w:rsidR="002B157A">
        <w:rPr>
          <w:rFonts w:ascii="Times New Roman" w:hAnsi="Times New Roman" w:cs="Times New Roman"/>
          <w:sz w:val="24"/>
          <w:szCs w:val="24"/>
        </w:rPr>
        <w:t xml:space="preserve">, préciser aussi l’évolution du volume du ballon. </w:t>
      </w:r>
      <w:r w:rsidR="002B157A" w:rsidRPr="002B157A">
        <w:rPr>
          <w:rFonts w:ascii="Times New Roman" w:hAnsi="Times New Roman" w:cs="Times New Roman"/>
          <w:b/>
          <w:sz w:val="20"/>
          <w:szCs w:val="20"/>
        </w:rPr>
        <w:t>(APP)</w:t>
      </w:r>
    </w:p>
    <w:p w14:paraId="5331D0EE" w14:textId="77777777" w:rsidR="005144F9" w:rsidRDefault="002B157A" w:rsidP="0084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</w:p>
    <w:p w14:paraId="3929253C" w14:textId="77777777" w:rsidR="005447BD" w:rsidRDefault="005447BD" w:rsidP="00841B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86426A" w14:textId="77777777" w:rsidR="005447BD" w:rsidRPr="00F2165F" w:rsidRDefault="005447BD" w:rsidP="00841BC0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5144F9" w:rsidRPr="0037025D" w14:paraId="4CAC9701" w14:textId="77777777" w:rsidTr="008C6B5F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0BAED1A0" w14:textId="77777777" w:rsidR="005144F9" w:rsidRPr="00316C04" w:rsidRDefault="005144F9" w:rsidP="003B230A">
            <w:pPr>
              <w:rPr>
                <w:b/>
                <w:color w:val="002060"/>
                <w:sz w:val="28"/>
                <w:szCs w:val="28"/>
              </w:rPr>
            </w:pPr>
            <w:r w:rsidRPr="00316C04">
              <w:rPr>
                <w:b/>
                <w:color w:val="002060"/>
                <w:sz w:val="28"/>
                <w:szCs w:val="28"/>
              </w:rPr>
              <w:t>I</w:t>
            </w:r>
            <w:r>
              <w:rPr>
                <w:b/>
                <w:color w:val="002060"/>
                <w:sz w:val="28"/>
                <w:szCs w:val="28"/>
              </w:rPr>
              <w:t>I</w:t>
            </w:r>
            <w:r w:rsidRPr="00316C04">
              <w:rPr>
                <w:b/>
                <w:color w:val="002060"/>
                <w:sz w:val="28"/>
                <w:szCs w:val="28"/>
              </w:rPr>
              <w:t xml:space="preserve">. </w:t>
            </w:r>
            <w:r w:rsidR="00A808F2">
              <w:rPr>
                <w:b/>
                <w:color w:val="002060"/>
                <w:sz w:val="28"/>
                <w:szCs w:val="28"/>
              </w:rPr>
              <w:t>Elaboration du protocole</w:t>
            </w:r>
          </w:p>
        </w:tc>
      </w:tr>
    </w:tbl>
    <w:p w14:paraId="1429DDD4" w14:textId="77777777" w:rsidR="00CA5A63" w:rsidRPr="0051103D" w:rsidRDefault="00CA5A63" w:rsidP="00D97244">
      <w:pPr>
        <w:spacing w:after="0"/>
        <w:rPr>
          <w:rFonts w:ascii="Calibri" w:hAnsi="Calibri"/>
          <w:sz w:val="12"/>
          <w:szCs w:val="12"/>
          <w:u w:val="single"/>
        </w:rPr>
      </w:pPr>
    </w:p>
    <w:p w14:paraId="252FC70A" w14:textId="77777777" w:rsidR="007B1C35" w:rsidRPr="00795009" w:rsidRDefault="00B44874" w:rsidP="007B1C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3</w:t>
      </w:r>
      <w:r w:rsidR="001E70CF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.</w:t>
      </w:r>
      <w:r w:rsidR="00422984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="007B1C35" w:rsidRPr="00795009">
        <w:rPr>
          <w:rFonts w:ascii="Times New Roman" w:hAnsi="Times New Roman" w:cs="Times New Roman"/>
          <w:sz w:val="24"/>
          <w:szCs w:val="24"/>
        </w:rPr>
        <w:t xml:space="preserve">A l’aide </w:t>
      </w:r>
      <w:r w:rsidR="007B579F">
        <w:rPr>
          <w:rFonts w:ascii="Times New Roman" w:hAnsi="Times New Roman" w:cs="Times New Roman"/>
          <w:sz w:val="24"/>
          <w:szCs w:val="24"/>
        </w:rPr>
        <w:t>d’une</w:t>
      </w:r>
      <w:r w:rsidR="007B1C35" w:rsidRPr="00795009">
        <w:rPr>
          <w:rFonts w:ascii="Times New Roman" w:hAnsi="Times New Roman" w:cs="Times New Roman"/>
          <w:sz w:val="24"/>
          <w:szCs w:val="24"/>
        </w:rPr>
        <w:t xml:space="preserve"> seringue, un tuyau souple et</w:t>
      </w:r>
      <w:r w:rsidR="00A24F7F">
        <w:rPr>
          <w:rFonts w:ascii="Times New Roman" w:hAnsi="Times New Roman" w:cs="Times New Roman"/>
          <w:sz w:val="24"/>
          <w:szCs w:val="24"/>
        </w:rPr>
        <w:t xml:space="preserve"> du </w:t>
      </w:r>
      <w:r w:rsidR="007B1C35">
        <w:rPr>
          <w:rFonts w:ascii="Times New Roman" w:hAnsi="Times New Roman" w:cs="Times New Roman"/>
          <w:sz w:val="24"/>
          <w:szCs w:val="24"/>
        </w:rPr>
        <w:t>montage</w:t>
      </w:r>
      <w:r w:rsidR="007B579F">
        <w:rPr>
          <w:rFonts w:ascii="Times New Roman" w:hAnsi="Times New Roman" w:cs="Times New Roman"/>
          <w:sz w:val="24"/>
          <w:szCs w:val="24"/>
        </w:rPr>
        <w:t xml:space="preserve"> comportant le capteur de pression et la carte Arduino (document n°2)</w:t>
      </w:r>
      <w:r w:rsidR="007B1C35" w:rsidRPr="00795009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7B1C35" w:rsidRPr="00795009">
        <w:rPr>
          <w:rFonts w:ascii="Times New Roman" w:hAnsi="Times New Roman" w:cs="Times New Roman"/>
          <w:sz w:val="24"/>
          <w:szCs w:val="24"/>
        </w:rPr>
        <w:t>proposer  une</w:t>
      </w:r>
      <w:proofErr w:type="gramEnd"/>
      <w:r w:rsidR="007B1C35" w:rsidRPr="00795009">
        <w:rPr>
          <w:rFonts w:ascii="Times New Roman" w:hAnsi="Times New Roman" w:cs="Times New Roman"/>
          <w:sz w:val="24"/>
          <w:szCs w:val="24"/>
        </w:rPr>
        <w:t xml:space="preserve"> expérience permettant de vérifier comment varie le volume d’un</w:t>
      </w:r>
      <w:r w:rsidR="007B579F">
        <w:rPr>
          <w:rFonts w:ascii="Times New Roman" w:hAnsi="Times New Roman" w:cs="Times New Roman"/>
          <w:sz w:val="24"/>
          <w:szCs w:val="24"/>
        </w:rPr>
        <w:t xml:space="preserve"> gaz en fonction de la pression</w:t>
      </w:r>
      <w:r w:rsidR="007B1C35" w:rsidRPr="00795009">
        <w:rPr>
          <w:rFonts w:ascii="Times New Roman" w:hAnsi="Times New Roman" w:cs="Times New Roman"/>
          <w:sz w:val="24"/>
          <w:szCs w:val="24"/>
        </w:rPr>
        <w:t>.</w:t>
      </w:r>
      <w:r w:rsidR="00A24F7F">
        <w:rPr>
          <w:rFonts w:ascii="Times New Roman" w:hAnsi="Times New Roman" w:cs="Times New Roman"/>
          <w:sz w:val="24"/>
          <w:szCs w:val="24"/>
        </w:rPr>
        <w:t xml:space="preserve"> </w:t>
      </w:r>
      <w:r w:rsidR="00A24F7F" w:rsidRPr="00A24F7F">
        <w:rPr>
          <w:rFonts w:ascii="Times New Roman" w:hAnsi="Times New Roman" w:cs="Times New Roman"/>
          <w:b/>
          <w:sz w:val="20"/>
          <w:szCs w:val="20"/>
        </w:rPr>
        <w:t>(ANA)</w:t>
      </w:r>
    </w:p>
    <w:p w14:paraId="34F386E0" w14:textId="77777777" w:rsidR="007B1C35" w:rsidRPr="002C2727" w:rsidRDefault="007B1C35" w:rsidP="007B1C35">
      <w:pPr>
        <w:pStyle w:val="Sansinterligne"/>
        <w:tabs>
          <w:tab w:val="left" w:pos="720"/>
        </w:tabs>
        <w:jc w:val="both"/>
        <w:rPr>
          <w:rFonts w:ascii="Times New Roman" w:hAnsi="Times New Roman"/>
          <w:b/>
          <w:sz w:val="12"/>
          <w:szCs w:val="12"/>
        </w:rPr>
      </w:pPr>
    </w:p>
    <w:p w14:paraId="7D8A1AB6" w14:textId="77777777" w:rsidR="007B1C35" w:rsidRPr="003D796C" w:rsidRDefault="007B1C35" w:rsidP="007B1C35">
      <w:pPr>
        <w:pStyle w:val="Sansinterligne"/>
        <w:tabs>
          <w:tab w:val="left" w:pos="720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Protocole :</w:t>
      </w:r>
    </w:p>
    <w:p w14:paraId="362FA211" w14:textId="77777777" w:rsidR="007B1C35" w:rsidRPr="00190697" w:rsidRDefault="007B1C35" w:rsidP="007B1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5C693A05" w14:textId="77777777" w:rsidR="007B1C35" w:rsidRPr="00190697" w:rsidRDefault="007B1C35" w:rsidP="007B1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4BE3B578" w14:textId="77777777" w:rsidR="007B1C35" w:rsidRPr="00190697" w:rsidRDefault="007B1C35" w:rsidP="007B1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</w:p>
    <w:p w14:paraId="79B5ACC2" w14:textId="77777777" w:rsidR="007B1C35" w:rsidRPr="00190697" w:rsidRDefault="007B1C35" w:rsidP="007B1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</w:p>
    <w:p w14:paraId="49B18B75" w14:textId="77777777" w:rsidR="007B1C35" w:rsidRPr="00190697" w:rsidRDefault="007B1C35" w:rsidP="007B1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</w:p>
    <w:p w14:paraId="3B3FE072" w14:textId="77777777" w:rsidR="007B1C35" w:rsidRDefault="007B1C35" w:rsidP="007B1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1C924032" w14:textId="77777777" w:rsidR="007B1C35" w:rsidRPr="00190697" w:rsidRDefault="007B1C35" w:rsidP="007B1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31B57C48" w14:textId="77777777" w:rsidR="00A24F7F" w:rsidRDefault="007B1C35" w:rsidP="00A262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69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1A6D9FE3" w14:textId="77777777" w:rsidR="00033D9F" w:rsidRPr="00033D9F" w:rsidRDefault="00033D9F" w:rsidP="00A26214">
      <w:pPr>
        <w:spacing w:after="0" w:line="240" w:lineRule="auto"/>
        <w:jc w:val="both"/>
        <w:rPr>
          <w:rFonts w:ascii="Times New Roman" w:hAnsi="Times New Roman" w:cs="Times New Roman"/>
          <w:sz w:val="4"/>
          <w:szCs w:val="4"/>
        </w:rPr>
      </w:pPr>
    </w:p>
    <w:p w14:paraId="7A9B971C" w14:textId="77777777" w:rsidR="00A26214" w:rsidRPr="00033D9F" w:rsidRDefault="00A26214" w:rsidP="00A26214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tbl>
      <w:tblPr>
        <w:tblpPr w:leftFromText="141" w:rightFromText="141" w:vertAnchor="text" w:horzAnchor="margin" w:tblpXSpec="center" w:tblpY="26"/>
        <w:tblW w:w="9956" w:type="dxa"/>
        <w:jc w:val="center"/>
        <w:tblCellMar>
          <w:left w:w="142" w:type="dxa"/>
          <w:right w:w="142" w:type="dxa"/>
        </w:tblCellMar>
        <w:tblLook w:val="01E0" w:firstRow="1" w:lastRow="1" w:firstColumn="1" w:lastColumn="1" w:noHBand="0" w:noVBand="0"/>
      </w:tblPr>
      <w:tblGrid>
        <w:gridCol w:w="1668"/>
        <w:gridCol w:w="8288"/>
      </w:tblGrid>
      <w:tr w:rsidR="00A24F7F" w:rsidRPr="00A221F2" w14:paraId="2C01764A" w14:textId="77777777" w:rsidTr="00C207FA">
        <w:trPr>
          <w:trHeight w:val="50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011099" w14:textId="77777777" w:rsidR="00A24F7F" w:rsidRPr="003A6D7E" w:rsidRDefault="00A24F7F" w:rsidP="00C207FA">
            <w:pPr>
              <w:shd w:val="clear" w:color="auto" w:fill="BFBFBF"/>
              <w:spacing w:after="0"/>
              <w:jc w:val="center"/>
              <w:rPr>
                <w:rFonts w:ascii="Calibri" w:eastAsia="Arial Unicode MS" w:hAnsi="Calibri" w:cs="Calibri"/>
                <w:b/>
              </w:rPr>
            </w:pPr>
            <w:r>
              <w:rPr>
                <w:rFonts w:ascii="Calibri" w:eastAsia="Arial Unicode MS" w:hAnsi="Calibri" w:cs="Calibri"/>
                <w:b/>
              </w:rPr>
              <w:t>APPEL N°1</w:t>
            </w:r>
          </w:p>
        </w:tc>
        <w:tc>
          <w:tcPr>
            <w:tcW w:w="8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E68823" w14:textId="77777777" w:rsidR="00A24F7F" w:rsidRPr="00A221F2" w:rsidRDefault="00A24F7F" w:rsidP="00C207FA">
            <w:pPr>
              <w:pStyle w:val="StyleGrasCentrMotifTransparenteArrire-plan2"/>
              <w:shd w:val="clear" w:color="auto" w:fill="auto"/>
              <w:rPr>
                <w:rFonts w:ascii="Calibri" w:eastAsia="Arial Unicode MS" w:hAnsi="Calibri"/>
                <w:sz w:val="22"/>
                <w:szCs w:val="22"/>
              </w:rPr>
            </w:pPr>
            <w:r w:rsidRPr="00A221F2">
              <w:rPr>
                <w:rFonts w:ascii="Calibri" w:eastAsia="Arial Unicode MS" w:hAnsi="Calibri"/>
                <w:sz w:val="22"/>
                <w:szCs w:val="22"/>
              </w:rPr>
              <w:t>Appele</w:t>
            </w:r>
            <w:r>
              <w:rPr>
                <w:rFonts w:ascii="Calibri" w:eastAsia="Arial Unicode MS" w:hAnsi="Calibri"/>
                <w:sz w:val="22"/>
                <w:szCs w:val="22"/>
              </w:rPr>
              <w:t>r</w:t>
            </w:r>
            <w:r w:rsidRPr="00A221F2">
              <w:rPr>
                <w:rFonts w:ascii="Calibri" w:eastAsia="Arial Unicode MS" w:hAnsi="Calibri"/>
                <w:sz w:val="22"/>
                <w:szCs w:val="22"/>
              </w:rPr>
              <w:t xml:space="preserve"> le professeur pour lui présenter votre protocole ou en cas de difficulté.</w:t>
            </w:r>
          </w:p>
        </w:tc>
      </w:tr>
    </w:tbl>
    <w:p w14:paraId="4F23CAFA" w14:textId="77777777" w:rsidR="001E70CF" w:rsidRPr="00F2165F" w:rsidRDefault="001E70CF" w:rsidP="007B1C35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B2EA759" w14:textId="77777777" w:rsidR="005447BD" w:rsidRDefault="005447BD" w:rsidP="007B1C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B44874" w:rsidRPr="0037025D" w14:paraId="44F42313" w14:textId="77777777" w:rsidTr="00C207FA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37D6C298" w14:textId="77777777" w:rsidR="00B44874" w:rsidRPr="00316C04" w:rsidRDefault="00B44874" w:rsidP="00B44874">
            <w:pPr>
              <w:rPr>
                <w:b/>
                <w:color w:val="002060"/>
                <w:sz w:val="28"/>
                <w:szCs w:val="28"/>
              </w:rPr>
            </w:pPr>
            <w:r w:rsidRPr="00316C04">
              <w:rPr>
                <w:b/>
                <w:color w:val="002060"/>
                <w:sz w:val="28"/>
                <w:szCs w:val="28"/>
              </w:rPr>
              <w:t>I</w:t>
            </w:r>
            <w:r w:rsidR="00801B9E">
              <w:rPr>
                <w:b/>
                <w:color w:val="002060"/>
                <w:sz w:val="28"/>
                <w:szCs w:val="28"/>
              </w:rPr>
              <w:t>I</w:t>
            </w:r>
            <w:r>
              <w:rPr>
                <w:b/>
                <w:color w:val="002060"/>
                <w:sz w:val="28"/>
                <w:szCs w:val="28"/>
              </w:rPr>
              <w:t>I</w:t>
            </w:r>
            <w:r w:rsidRPr="00316C04">
              <w:rPr>
                <w:b/>
                <w:color w:val="002060"/>
                <w:sz w:val="28"/>
                <w:szCs w:val="28"/>
              </w:rPr>
              <w:t xml:space="preserve">. </w:t>
            </w:r>
            <w:r>
              <w:rPr>
                <w:b/>
                <w:color w:val="002060"/>
                <w:sz w:val="28"/>
                <w:szCs w:val="28"/>
              </w:rPr>
              <w:t>Réalisation du protocole</w:t>
            </w:r>
          </w:p>
        </w:tc>
      </w:tr>
    </w:tbl>
    <w:p w14:paraId="64F27248" w14:textId="77777777" w:rsidR="00A24F7F" w:rsidRPr="00CA5FD1" w:rsidRDefault="00A24F7F" w:rsidP="007B1C35">
      <w:pPr>
        <w:spacing w:after="0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fr-FR"/>
        </w:rPr>
      </w:pPr>
    </w:p>
    <w:p w14:paraId="441720F4" w14:textId="77777777" w:rsidR="00C12D54" w:rsidRDefault="00B44874" w:rsidP="00C12D54">
      <w:pPr>
        <w:spacing w:after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4</w:t>
      </w:r>
      <w:r w:rsidR="00754484" w:rsidRPr="00754484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. </w:t>
      </w:r>
      <w:r w:rsidR="00C12D54" w:rsidRPr="00C12D54">
        <w:rPr>
          <w:rFonts w:ascii="Times New Roman" w:eastAsia="Times New Roman" w:hAnsi="Times New Roman" w:cs="Times New Roman"/>
          <w:sz w:val="24"/>
          <w:szCs w:val="24"/>
          <w:lang w:eastAsia="fr-FR"/>
        </w:rPr>
        <w:t>A</w:t>
      </w:r>
      <w:r w:rsidR="00C37819">
        <w:rPr>
          <w:rFonts w:ascii="Times New Roman" w:eastAsia="Times New Roman" w:hAnsi="Times New Roman" w:cs="Times New Roman"/>
          <w:sz w:val="24"/>
          <w:szCs w:val="24"/>
          <w:lang w:eastAsia="fr-FR"/>
        </w:rPr>
        <w:t>fin</w:t>
      </w:r>
      <w:r w:rsidR="00C12D54" w:rsidRPr="00C12D5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mesurer la pression, il vous faut </w:t>
      </w:r>
      <w:r w:rsidR="00C3781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étalonner le capteur MPX510AP et obtenir le graphique </w:t>
      </w:r>
      <w:proofErr w:type="gramStart"/>
      <w:r w:rsidR="00C37819">
        <w:rPr>
          <w:rFonts w:ascii="Times New Roman" w:eastAsia="Times New Roman" w:hAnsi="Times New Roman" w:cs="Times New Roman"/>
          <w:sz w:val="24"/>
          <w:szCs w:val="24"/>
          <w:lang w:eastAsia="fr-FR"/>
        </w:rPr>
        <w:t>représentant  la</w:t>
      </w:r>
      <w:proofErr w:type="gramEnd"/>
      <w:r w:rsidR="00C3781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pression en fonction de la tension : P = f(U) </w:t>
      </w:r>
      <w:r w:rsidR="004B0510">
        <w:rPr>
          <w:rFonts w:ascii="Times New Roman" w:eastAsia="Times New Roman" w:hAnsi="Times New Roman" w:cs="Times New Roman"/>
          <w:sz w:val="24"/>
          <w:szCs w:val="24"/>
          <w:lang w:eastAsia="fr-FR"/>
        </w:rPr>
        <w:t>(utiliser la</w:t>
      </w:r>
      <w:r w:rsidR="00C3781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fiche-méthode </w:t>
      </w:r>
      <w:r w:rsidR="004B05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donnée par le professeur, lors de l’appel n°1, </w:t>
      </w:r>
      <w:r w:rsidR="00C3781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pour effectuer l’étalonnage). </w:t>
      </w:r>
      <w:r w:rsidR="005148D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5148D6" w:rsidRPr="005148D6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(REA)</w:t>
      </w:r>
    </w:p>
    <w:p w14:paraId="46580097" w14:textId="77777777" w:rsidR="004B0510" w:rsidRPr="00033D9F" w:rsidRDefault="004B0510" w:rsidP="00C12D54">
      <w:pPr>
        <w:spacing w:after="0"/>
        <w:jc w:val="both"/>
        <w:rPr>
          <w:rFonts w:ascii="Times New Roman" w:eastAsia="Times New Roman" w:hAnsi="Times New Roman" w:cs="Times New Roman"/>
          <w:b/>
          <w:sz w:val="8"/>
          <w:szCs w:val="8"/>
          <w:lang w:eastAsia="fr-FR"/>
        </w:rPr>
      </w:pPr>
    </w:p>
    <w:p w14:paraId="391B736D" w14:textId="77777777" w:rsidR="00C37819" w:rsidRDefault="00C37819" w:rsidP="00C12D5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C3781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Noter</w:t>
      </w:r>
      <w:r w:rsidR="005B013E" w:rsidRPr="00C3781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, ci-</w:t>
      </w:r>
      <w:proofErr w:type="gramStart"/>
      <w:r w:rsidR="005B013E" w:rsidRPr="00C3781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dessous</w:t>
      </w:r>
      <w:r w:rsidR="005B013E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,</w:t>
      </w:r>
      <w:r w:rsidR="005B013E" w:rsidRPr="00C3781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 </w:t>
      </w:r>
      <w:r w:rsidRPr="00C3781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l’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équation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P = f(U)</w:t>
      </w:r>
      <w:r w:rsidR="004B051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obtenue</w:t>
      </w:r>
      <w:r w:rsidRPr="00C3781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:</w:t>
      </w:r>
    </w:p>
    <w:p w14:paraId="6D27FCE1" w14:textId="77777777" w:rsidR="00C37819" w:rsidRPr="004B0510" w:rsidRDefault="00C37819" w:rsidP="00C12D5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B0510">
        <w:rPr>
          <w:rFonts w:ascii="Times New Roman" w:eastAsia="Times New Roman" w:hAnsi="Times New Roman" w:cs="Times New Roman"/>
          <w:sz w:val="24"/>
          <w:szCs w:val="24"/>
          <w:lang w:eastAsia="fr-FR"/>
        </w:rPr>
        <w:t>………………………………………………………………………………………………………………</w:t>
      </w:r>
    </w:p>
    <w:p w14:paraId="321D2D3D" w14:textId="77777777" w:rsidR="00C12D54" w:rsidRPr="005447BD" w:rsidRDefault="00C12D54" w:rsidP="00C12D54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14:paraId="245D4D69" w14:textId="77777777" w:rsidR="00841BC0" w:rsidRPr="008C317A" w:rsidRDefault="005148D6" w:rsidP="00814B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148D6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5. </w:t>
      </w:r>
      <w:r w:rsidR="00A56D36">
        <w:rPr>
          <w:rFonts w:ascii="Times New Roman" w:eastAsia="Times New Roman" w:hAnsi="Times New Roman" w:cs="Times New Roman"/>
          <w:sz w:val="24"/>
          <w:szCs w:val="24"/>
          <w:lang w:eastAsia="fr-FR"/>
        </w:rPr>
        <w:t>Vous devez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814B1F">
        <w:rPr>
          <w:rFonts w:ascii="Times New Roman" w:eastAsia="Times New Roman" w:hAnsi="Times New Roman" w:cs="Times New Roman"/>
          <w:sz w:val="24"/>
          <w:szCs w:val="24"/>
          <w:lang w:eastAsia="fr-FR"/>
        </w:rPr>
        <w:t>modifier les deux lignes de code ci-dessous afin d’obtenir la pression à l’aide du capteur MPX5100AP.</w:t>
      </w:r>
      <w:r w:rsidR="0064753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647532" w:rsidRPr="00647532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(</w:t>
      </w:r>
      <w:r w:rsidR="009B438F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ANA-</w:t>
      </w:r>
      <w:r w:rsidR="00575748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REA</w:t>
      </w:r>
      <w:r w:rsidR="00647532" w:rsidRPr="00647532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)</w:t>
      </w:r>
    </w:p>
    <w:p w14:paraId="2A6F7D3A" w14:textId="77777777" w:rsidR="00577AC9" w:rsidRPr="00033D9F" w:rsidRDefault="00577AC9" w:rsidP="00841BC0">
      <w:pPr>
        <w:spacing w:after="0"/>
        <w:jc w:val="both"/>
        <w:rPr>
          <w:rFonts w:ascii="Times New Roman" w:eastAsia="Times New Roman" w:hAnsi="Times New Roman" w:cs="Times New Roman"/>
          <w:sz w:val="12"/>
          <w:szCs w:val="12"/>
          <w:lang w:eastAsia="fr-FR"/>
        </w:rPr>
      </w:pPr>
    </w:p>
    <w:p w14:paraId="1223E9DF" w14:textId="77777777" w:rsidR="00841BC0" w:rsidRPr="00841BC0" w:rsidRDefault="00586F42" w:rsidP="00814B1F">
      <w:pP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B4DEF2" wp14:editId="13D9EA45">
                <wp:simplePos x="0" y="0"/>
                <wp:positionH relativeFrom="column">
                  <wp:posOffset>2995930</wp:posOffset>
                </wp:positionH>
                <wp:positionV relativeFrom="paragraph">
                  <wp:posOffset>174625</wp:posOffset>
                </wp:positionV>
                <wp:extent cx="993775" cy="189230"/>
                <wp:effectExtent l="31115" t="63500" r="13335" b="13970"/>
                <wp:wrapNone/>
                <wp:docPr id="4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93775" cy="18923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A80AD5" id="AutoShape 39" o:spid="_x0000_s1026" type="#_x0000_t32" style="position:absolute;margin-left:235.9pt;margin-top:13.75pt;width:78.25pt;height:14.9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" strokecolor="#002060" strokeweight="1.5pt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58" behindDoc="0" locked="0" layoutInCell="1" allowOverlap="1" wp14:anchorId="29FD1263" wp14:editId="6CB73814">
                <wp:simplePos x="0" y="0"/>
                <wp:positionH relativeFrom="column">
                  <wp:posOffset>3989070</wp:posOffset>
                </wp:positionH>
                <wp:positionV relativeFrom="paragraph">
                  <wp:posOffset>287020</wp:posOffset>
                </wp:positionV>
                <wp:extent cx="2492375" cy="534035"/>
                <wp:effectExtent l="14605" t="13970" r="17145" b="13970"/>
                <wp:wrapNone/>
                <wp:docPr id="47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2375" cy="534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5F3A66" id="AutoShape 49" o:spid="_x0000_s1026" style="position:absolute;margin-left:314.1pt;margin-top:22.6pt;width:196.25pt;height:42.05pt;z-index:2516633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" fillcolor="#dbe5f1 [660]" strokecolor="#002060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BEF487B" wp14:editId="35BC8235">
                <wp:simplePos x="0" y="0"/>
                <wp:positionH relativeFrom="column">
                  <wp:posOffset>2070100</wp:posOffset>
                </wp:positionH>
                <wp:positionV relativeFrom="paragraph">
                  <wp:posOffset>465455</wp:posOffset>
                </wp:positionV>
                <wp:extent cx="1915160" cy="197485"/>
                <wp:effectExtent l="29210" t="59055" r="17780" b="10160"/>
                <wp:wrapNone/>
                <wp:docPr id="46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915160" cy="19748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E4D92" id="AutoShape 40" o:spid="_x0000_s1026" type="#_x0000_t32" style="position:absolute;margin-left:163pt;margin-top:36.65pt;width:150.8pt;height:15.55pt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" strokecolor="#002060" strokeweight="1.5pt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BDBF7D5" wp14:editId="60BF7248">
                <wp:simplePos x="0" y="0"/>
                <wp:positionH relativeFrom="column">
                  <wp:posOffset>4034790</wp:posOffset>
                </wp:positionH>
                <wp:positionV relativeFrom="paragraph">
                  <wp:posOffset>272415</wp:posOffset>
                </wp:positionV>
                <wp:extent cx="2390775" cy="588645"/>
                <wp:effectExtent l="3175" t="0" r="0" b="2540"/>
                <wp:wrapNone/>
                <wp:docPr id="45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588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3E5FD2" w14:textId="77777777" w:rsidR="00814B1F" w:rsidRDefault="00814B1F" w:rsidP="00814B1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814B1F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  <w:t>Calcul de la pression</w:t>
                            </w:r>
                          </w:p>
                          <w:p w14:paraId="4BEED9C6" w14:textId="77777777" w:rsidR="00814B1F" w:rsidRPr="00033D9F" w:rsidRDefault="00814B1F" w:rsidP="00814B1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12"/>
                                <w:szCs w:val="12"/>
                              </w:rPr>
                            </w:pPr>
                          </w:p>
                          <w:p w14:paraId="25255CA5" w14:textId="77777777" w:rsidR="00814B1F" w:rsidRPr="00814B1F" w:rsidRDefault="00814B1F" w:rsidP="00814B1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814B1F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  <w:t>Modification de la variable à afficher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" o:spid="_x0000_s1033" type="#_x0000_t202" style="position:absolute;margin-left:317.7pt;margin-top:21.45pt;width:188.25pt;height:46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" filled="f" stroked="f">
                <v:textbox>
                  <w:txbxContent>
                    <w:p w:rsidR="00814B1F" w:rsidRDefault="00814B1F" w:rsidP="00814B1F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</w:pPr>
                      <w:r w:rsidRPr="00814B1F"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  <w:t>Calcul de la pression</w:t>
                      </w:r>
                    </w:p>
                    <w:p w:rsidR="00814B1F" w:rsidRPr="00033D9F" w:rsidRDefault="00814B1F" w:rsidP="00814B1F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color w:val="002060"/>
                          <w:sz w:val="12"/>
                          <w:szCs w:val="12"/>
                        </w:rPr>
                      </w:pPr>
                    </w:p>
                    <w:p w:rsidR="00814B1F" w:rsidRPr="00814B1F" w:rsidRDefault="00814B1F" w:rsidP="00814B1F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</w:pPr>
                      <w:r w:rsidRPr="00814B1F"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  <w:t>Modification de la variable à afficher</w:t>
                      </w:r>
                    </w:p>
                  </w:txbxContent>
                </v:textbox>
              </v:shape>
            </w:pict>
          </mc:Fallback>
        </mc:AlternateContent>
      </w:r>
      <w:r w:rsidR="00814B1F" w:rsidRPr="00814B1F">
        <w:rPr>
          <w:rFonts w:ascii="Times New Roman" w:eastAsia="Times New Roman" w:hAnsi="Times New Roman" w:cs="Times New Roman"/>
          <w:b/>
          <w:noProof/>
          <w:sz w:val="24"/>
          <w:szCs w:val="24"/>
          <w:bdr w:val="dashed" w:sz="12" w:space="0" w:color="auto"/>
          <w:lang w:eastAsia="fr-FR"/>
        </w:rPr>
        <w:drawing>
          <wp:inline distT="0" distB="0" distL="0" distR="0" wp14:anchorId="2B900E12" wp14:editId="5078A12E">
            <wp:extent cx="3631565" cy="491706"/>
            <wp:effectExtent l="19050" t="0" r="6985" b="0"/>
            <wp:docPr id="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75269" b="12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565" cy="491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CFD4A6" w14:textId="77777777" w:rsidR="00814B1F" w:rsidRPr="00033D9F" w:rsidRDefault="00814B1F" w:rsidP="0051103D">
      <w:pPr>
        <w:spacing w:after="0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fr-FR"/>
        </w:rPr>
      </w:pPr>
    </w:p>
    <w:p w14:paraId="6E1DA677" w14:textId="77777777" w:rsidR="00033D9F" w:rsidRPr="005447BD" w:rsidRDefault="00033D9F" w:rsidP="0051103D">
      <w:pPr>
        <w:spacing w:after="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fr-FR"/>
        </w:rPr>
      </w:pPr>
    </w:p>
    <w:p w14:paraId="02880BFC" w14:textId="77777777" w:rsidR="00841BC0" w:rsidRDefault="00841BC0" w:rsidP="0051103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51103D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Enlever les</w:t>
      </w:r>
      <w:r w:rsidR="0051103D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deux barres obliques (</w:t>
      </w:r>
      <w:r w:rsidR="00577AC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double </w:t>
      </w:r>
      <w:r w:rsidR="0051103D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slash)</w:t>
      </w:r>
      <w:r w:rsidRPr="0051103D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//</w:t>
      </w:r>
      <w:r w:rsidRPr="0051103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du début de la ligne de code,</w:t>
      </w:r>
      <w:r w:rsidRPr="00577AC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le</w:t>
      </w:r>
      <w:r w:rsidRPr="0051103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51103D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programme est prêt</w:t>
      </w:r>
      <w:r w:rsidR="00577AC9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.</w:t>
      </w:r>
    </w:p>
    <w:p w14:paraId="384073A0" w14:textId="77777777" w:rsidR="00577AC9" w:rsidRPr="00033D9F" w:rsidRDefault="00577AC9" w:rsidP="0051103D">
      <w:pPr>
        <w:spacing w:after="0"/>
        <w:jc w:val="both"/>
        <w:rPr>
          <w:rFonts w:ascii="Times New Roman" w:eastAsia="Times New Roman" w:hAnsi="Times New Roman" w:cs="Times New Roman"/>
          <w:sz w:val="12"/>
          <w:szCs w:val="12"/>
          <w:lang w:eastAsia="fr-FR"/>
        </w:rPr>
      </w:pPr>
    </w:p>
    <w:tbl>
      <w:tblPr>
        <w:tblpPr w:leftFromText="141" w:rightFromText="141" w:vertAnchor="text" w:horzAnchor="margin" w:tblpXSpec="center" w:tblpY="26"/>
        <w:tblW w:w="9956" w:type="dxa"/>
        <w:jc w:val="center"/>
        <w:tblCellMar>
          <w:left w:w="142" w:type="dxa"/>
          <w:right w:w="142" w:type="dxa"/>
        </w:tblCellMar>
        <w:tblLook w:val="01E0" w:firstRow="1" w:lastRow="1" w:firstColumn="1" w:lastColumn="1" w:noHBand="0" w:noVBand="0"/>
      </w:tblPr>
      <w:tblGrid>
        <w:gridCol w:w="1668"/>
        <w:gridCol w:w="8288"/>
      </w:tblGrid>
      <w:tr w:rsidR="00841BC0" w:rsidRPr="00A221F2" w14:paraId="747EAB86" w14:textId="77777777" w:rsidTr="00C207FA">
        <w:trPr>
          <w:trHeight w:val="50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A099FF" w14:textId="77777777" w:rsidR="00841BC0" w:rsidRPr="003A6D7E" w:rsidRDefault="00841BC0" w:rsidP="00841BC0">
            <w:pPr>
              <w:shd w:val="clear" w:color="auto" w:fill="BFBFBF"/>
              <w:spacing w:after="0"/>
              <w:jc w:val="center"/>
              <w:rPr>
                <w:rFonts w:ascii="Calibri" w:eastAsia="Arial Unicode MS" w:hAnsi="Calibri" w:cs="Calibri"/>
                <w:b/>
              </w:rPr>
            </w:pPr>
            <w:r>
              <w:rPr>
                <w:rFonts w:ascii="Calibri" w:eastAsia="Arial Unicode MS" w:hAnsi="Calibri" w:cs="Calibri"/>
                <w:b/>
              </w:rPr>
              <w:t>APPEL N°2</w:t>
            </w:r>
          </w:p>
        </w:tc>
        <w:tc>
          <w:tcPr>
            <w:tcW w:w="8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408015" w14:textId="77777777" w:rsidR="00841BC0" w:rsidRPr="00A221F2" w:rsidRDefault="00841BC0" w:rsidP="00C207FA">
            <w:pPr>
              <w:pStyle w:val="StyleGrasCentrMotifTransparenteArrire-plan2"/>
              <w:shd w:val="clear" w:color="auto" w:fill="auto"/>
              <w:rPr>
                <w:rFonts w:ascii="Calibri" w:eastAsia="Arial Unicode MS" w:hAnsi="Calibri"/>
                <w:sz w:val="22"/>
                <w:szCs w:val="22"/>
              </w:rPr>
            </w:pPr>
            <w:r w:rsidRPr="00A221F2">
              <w:rPr>
                <w:rFonts w:ascii="Calibri" w:eastAsia="Arial Unicode MS" w:hAnsi="Calibri"/>
                <w:sz w:val="22"/>
                <w:szCs w:val="22"/>
              </w:rPr>
              <w:t>Appele</w:t>
            </w:r>
            <w:r>
              <w:rPr>
                <w:rFonts w:ascii="Calibri" w:eastAsia="Arial Unicode MS" w:hAnsi="Calibri"/>
                <w:sz w:val="22"/>
                <w:szCs w:val="22"/>
              </w:rPr>
              <w:t>r</w:t>
            </w:r>
            <w:r w:rsidRPr="00A221F2">
              <w:rPr>
                <w:rFonts w:ascii="Calibri" w:eastAsia="Arial Unicode MS" w:hAnsi="Calibri"/>
                <w:sz w:val="22"/>
                <w:szCs w:val="22"/>
              </w:rPr>
              <w:t xml:space="preserve"> le professeur pour lui présenter </w:t>
            </w:r>
            <w:r>
              <w:rPr>
                <w:rFonts w:ascii="Calibri" w:eastAsia="Arial Unicode MS" w:hAnsi="Calibri"/>
                <w:sz w:val="22"/>
                <w:szCs w:val="22"/>
              </w:rPr>
              <w:t>votre travail</w:t>
            </w:r>
            <w:r w:rsidRPr="00A221F2">
              <w:rPr>
                <w:rFonts w:ascii="Calibri" w:eastAsia="Arial Unicode MS" w:hAnsi="Calibri"/>
                <w:sz w:val="22"/>
                <w:szCs w:val="22"/>
              </w:rPr>
              <w:t xml:space="preserve"> ou en cas de difficulté.</w:t>
            </w:r>
          </w:p>
        </w:tc>
      </w:tr>
    </w:tbl>
    <w:p w14:paraId="3A87244C" w14:textId="77777777" w:rsidR="003D1713" w:rsidRDefault="003D1713" w:rsidP="00033D9F">
      <w:pPr>
        <w:spacing w:after="0"/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6</w:t>
      </w:r>
      <w:r w:rsidR="004D7B4F" w:rsidRPr="00AE6201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Pr="003D171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Réaliser l’expérience proposée dans la deuxième partie </w:t>
      </w:r>
      <w:r w:rsidR="00033D9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(proposition de protocole) </w:t>
      </w:r>
      <w:r w:rsidRPr="003D1713">
        <w:rPr>
          <w:rFonts w:ascii="Times New Roman" w:eastAsia="Times New Roman" w:hAnsi="Times New Roman" w:cs="Times New Roman"/>
          <w:sz w:val="24"/>
          <w:szCs w:val="24"/>
          <w:lang w:eastAsia="fr-FR"/>
        </w:rPr>
        <w:t>puis indiquer vos résultats dans le tableau ci-dessou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s</w:t>
      </w:r>
      <w:r w:rsidRPr="003D1713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="008C700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8C700E" w:rsidRPr="008C700E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(REA)</w:t>
      </w:r>
    </w:p>
    <w:p w14:paraId="6D8851BF" w14:textId="77777777" w:rsidR="003D1713" w:rsidRPr="003D1713" w:rsidRDefault="004D7B4F" w:rsidP="003D171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3D1713" w:rsidRPr="003D1713">
        <w:rPr>
          <w:rFonts w:ascii="Times New Roman" w:hAnsi="Times New Roman" w:cs="Times New Roman"/>
          <w:b/>
          <w:sz w:val="24"/>
          <w:szCs w:val="24"/>
        </w:rPr>
        <w:t>Résultats de l’expérience :</w:t>
      </w:r>
    </w:p>
    <w:tbl>
      <w:tblPr>
        <w:tblStyle w:val="Grilledutableau"/>
        <w:tblW w:w="5000" w:type="pct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1271"/>
        <w:gridCol w:w="1271"/>
        <w:gridCol w:w="1272"/>
        <w:gridCol w:w="1272"/>
        <w:gridCol w:w="1272"/>
        <w:gridCol w:w="1272"/>
        <w:gridCol w:w="1272"/>
        <w:gridCol w:w="1272"/>
      </w:tblGrid>
      <w:tr w:rsidR="003D1713" w:rsidRPr="00801B9E" w14:paraId="1C46D045" w14:textId="77777777" w:rsidTr="00801B9E">
        <w:tc>
          <w:tcPr>
            <w:tcW w:w="625" w:type="pct"/>
          </w:tcPr>
          <w:p w14:paraId="21B4F9EF" w14:textId="77777777" w:rsidR="003D1713" w:rsidRPr="00801B9E" w:rsidRDefault="003D1713" w:rsidP="00C207FA">
            <w:pPr>
              <w:rPr>
                <w:color w:val="002060"/>
              </w:rPr>
            </w:pPr>
          </w:p>
          <w:p w14:paraId="36E50EE1" w14:textId="77777777" w:rsidR="003D1713" w:rsidRPr="00801B9E" w:rsidRDefault="003D1713" w:rsidP="00C207FA">
            <w:pPr>
              <w:rPr>
                <w:color w:val="002060"/>
              </w:rPr>
            </w:pPr>
          </w:p>
          <w:p w14:paraId="0C78AB67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0C5443D8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17BB7C81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0EA41BD6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48CC9258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6B171D3F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70C9ED93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0DAC0BA1" w14:textId="77777777" w:rsidR="003D1713" w:rsidRPr="00801B9E" w:rsidRDefault="003D1713" w:rsidP="00C207FA">
            <w:pPr>
              <w:rPr>
                <w:color w:val="002060"/>
              </w:rPr>
            </w:pPr>
          </w:p>
        </w:tc>
      </w:tr>
      <w:tr w:rsidR="003D1713" w:rsidRPr="00801B9E" w14:paraId="7ED9164A" w14:textId="77777777" w:rsidTr="005447BD">
        <w:trPr>
          <w:trHeight w:val="50"/>
        </w:trPr>
        <w:tc>
          <w:tcPr>
            <w:tcW w:w="625" w:type="pct"/>
          </w:tcPr>
          <w:p w14:paraId="63B0A40E" w14:textId="77777777" w:rsidR="003D1713" w:rsidRPr="00801B9E" w:rsidRDefault="003D1713" w:rsidP="00C207FA">
            <w:pPr>
              <w:rPr>
                <w:color w:val="002060"/>
              </w:rPr>
            </w:pPr>
          </w:p>
          <w:p w14:paraId="0A92A7BF" w14:textId="77777777" w:rsidR="003D1713" w:rsidRPr="00801B9E" w:rsidRDefault="003D1713" w:rsidP="00C207FA">
            <w:pPr>
              <w:rPr>
                <w:color w:val="002060"/>
              </w:rPr>
            </w:pPr>
          </w:p>
          <w:p w14:paraId="373A0B20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48C9A211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7A5B3F0A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198E4CCF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03256384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4C6768EA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3630A80F" w14:textId="77777777" w:rsidR="003D1713" w:rsidRPr="00801B9E" w:rsidRDefault="003D1713" w:rsidP="00C207FA">
            <w:pPr>
              <w:rPr>
                <w:color w:val="002060"/>
              </w:rPr>
            </w:pPr>
          </w:p>
        </w:tc>
        <w:tc>
          <w:tcPr>
            <w:tcW w:w="625" w:type="pct"/>
          </w:tcPr>
          <w:p w14:paraId="03AC2A22" w14:textId="77777777" w:rsidR="003D1713" w:rsidRPr="00801B9E" w:rsidRDefault="003D1713" w:rsidP="00C207FA">
            <w:pPr>
              <w:rPr>
                <w:color w:val="002060"/>
              </w:rPr>
            </w:pPr>
          </w:p>
        </w:tc>
      </w:tr>
    </w:tbl>
    <w:p w14:paraId="4FB6AA0C" w14:textId="77777777" w:rsidR="006B7825" w:rsidRPr="00033D9F" w:rsidRDefault="006B7825" w:rsidP="006B7825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16"/>
          <w:szCs w:val="16"/>
        </w:rPr>
      </w:pPr>
    </w:p>
    <w:tbl>
      <w:tblPr>
        <w:tblpPr w:leftFromText="141" w:rightFromText="141" w:vertAnchor="text" w:horzAnchor="margin" w:tblpXSpec="center" w:tblpY="26"/>
        <w:tblW w:w="9956" w:type="dxa"/>
        <w:jc w:val="center"/>
        <w:tblLook w:val="01E0" w:firstRow="1" w:lastRow="1" w:firstColumn="1" w:lastColumn="1" w:noHBand="0" w:noVBand="0"/>
      </w:tblPr>
      <w:tblGrid>
        <w:gridCol w:w="1668"/>
        <w:gridCol w:w="8288"/>
      </w:tblGrid>
      <w:tr w:rsidR="006B7825" w:rsidRPr="003A6D7E" w14:paraId="64FD4AE6" w14:textId="77777777" w:rsidTr="00EF732A">
        <w:trPr>
          <w:trHeight w:val="503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A66787" w14:textId="77777777" w:rsidR="006B7825" w:rsidRPr="003A6D7E" w:rsidRDefault="006B7825" w:rsidP="00EF732A">
            <w:pPr>
              <w:shd w:val="clear" w:color="auto" w:fill="BFBFBF"/>
              <w:spacing w:after="0"/>
              <w:jc w:val="center"/>
              <w:rPr>
                <w:rFonts w:ascii="Calibri" w:eastAsia="Arial Unicode MS" w:hAnsi="Calibri" w:cs="Calibri"/>
                <w:b/>
              </w:rPr>
            </w:pPr>
            <w:r w:rsidRPr="003A6D7E">
              <w:rPr>
                <w:rFonts w:ascii="Calibri" w:eastAsia="Arial Unicode MS" w:hAnsi="Calibri" w:cs="Calibri"/>
                <w:b/>
              </w:rPr>
              <w:t>APPEL N</w:t>
            </w:r>
            <w:r w:rsidR="006075C7">
              <w:rPr>
                <w:rFonts w:ascii="Calibri" w:eastAsia="Arial Unicode MS" w:hAnsi="Calibri" w:cs="Calibri"/>
                <w:b/>
              </w:rPr>
              <w:t>°</w:t>
            </w:r>
            <w:r>
              <w:rPr>
                <w:rFonts w:ascii="Calibri" w:eastAsia="Arial Unicode MS" w:hAnsi="Calibri" w:cs="Calibri"/>
                <w:b/>
              </w:rPr>
              <w:t>3</w:t>
            </w:r>
          </w:p>
        </w:tc>
        <w:tc>
          <w:tcPr>
            <w:tcW w:w="8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DE5F5C" w14:textId="77777777" w:rsidR="006B7825" w:rsidRPr="00A221F2" w:rsidRDefault="006B7825" w:rsidP="00EF732A">
            <w:pPr>
              <w:pStyle w:val="StyleGrasCentrMotifTransparenteArrire-plan2"/>
              <w:shd w:val="clear" w:color="auto" w:fill="auto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A221F2">
              <w:rPr>
                <w:rFonts w:ascii="Calibri" w:eastAsia="Arial Unicode MS" w:hAnsi="Calibri"/>
                <w:sz w:val="22"/>
                <w:szCs w:val="22"/>
              </w:rPr>
              <w:t>Appele</w:t>
            </w:r>
            <w:r>
              <w:rPr>
                <w:rFonts w:ascii="Calibri" w:eastAsia="Arial Unicode MS" w:hAnsi="Calibri"/>
                <w:sz w:val="22"/>
                <w:szCs w:val="22"/>
              </w:rPr>
              <w:t>r</w:t>
            </w:r>
            <w:r w:rsidRPr="00A221F2">
              <w:rPr>
                <w:rFonts w:ascii="Calibri" w:eastAsia="Arial Unicode MS" w:hAnsi="Calibri"/>
                <w:sz w:val="22"/>
                <w:szCs w:val="22"/>
              </w:rPr>
              <w:t xml:space="preserve"> le professeur pour lui présenter </w:t>
            </w:r>
            <w:r>
              <w:rPr>
                <w:rFonts w:ascii="Calibri" w:eastAsia="Arial Unicode MS" w:hAnsi="Calibri"/>
                <w:sz w:val="22"/>
                <w:szCs w:val="22"/>
              </w:rPr>
              <w:t>les résultats</w:t>
            </w:r>
            <w:r w:rsidRPr="00A221F2">
              <w:rPr>
                <w:rFonts w:ascii="Calibri" w:eastAsia="Arial Unicode MS" w:hAnsi="Calibri"/>
                <w:sz w:val="22"/>
                <w:szCs w:val="22"/>
              </w:rPr>
              <w:t xml:space="preserve"> ou en cas de difficulté.</w:t>
            </w:r>
          </w:p>
        </w:tc>
      </w:tr>
    </w:tbl>
    <w:p w14:paraId="642F4AC5" w14:textId="77777777" w:rsidR="006B7825" w:rsidRDefault="006B7825" w:rsidP="00033D9F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05545304" w14:textId="7BBB8A97" w:rsidR="006B7825" w:rsidRDefault="006B7825" w:rsidP="00033D9F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4880E3D6" w14:textId="77777777" w:rsidR="006B7825" w:rsidRDefault="006B7825" w:rsidP="00033D9F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13B16249" w14:textId="77777777" w:rsidR="006B7825" w:rsidRDefault="006B7825" w:rsidP="00033D9F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8C317A" w:rsidRPr="0037025D" w14:paraId="7EF44D4C" w14:textId="77777777" w:rsidTr="00881034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17144052" w14:textId="77777777" w:rsidR="008C317A" w:rsidRPr="00316C04" w:rsidRDefault="008C317A" w:rsidP="00AB0310">
            <w:pPr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IV</w:t>
            </w:r>
            <w:r w:rsidRPr="00316C04">
              <w:rPr>
                <w:b/>
                <w:color w:val="002060"/>
                <w:sz w:val="28"/>
                <w:szCs w:val="28"/>
              </w:rPr>
              <w:t xml:space="preserve">. </w:t>
            </w:r>
            <w:r w:rsidR="005F4A28">
              <w:rPr>
                <w:b/>
                <w:color w:val="002060"/>
                <w:sz w:val="28"/>
                <w:szCs w:val="28"/>
              </w:rPr>
              <w:t>Exploitation des mesures</w:t>
            </w:r>
          </w:p>
        </w:tc>
      </w:tr>
    </w:tbl>
    <w:p w14:paraId="7D464FB2" w14:textId="77777777" w:rsidR="003B230A" w:rsidRPr="009D2DAE" w:rsidRDefault="00012F2E" w:rsidP="00A24F7F">
      <w:pPr>
        <w:tabs>
          <w:tab w:val="left" w:pos="5387"/>
        </w:tabs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14:paraId="0D6C5FDF" w14:textId="77777777" w:rsidR="005F4A28" w:rsidRPr="005F4A28" w:rsidRDefault="002D7228" w:rsidP="005F4A28">
      <w:pPr>
        <w:pStyle w:val="Paragraphedeliste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5F4A28" w:rsidRPr="005F4A2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F4A28">
        <w:rPr>
          <w:rFonts w:ascii="Times New Roman" w:hAnsi="Times New Roman" w:cs="Times New Roman"/>
          <w:sz w:val="24"/>
          <w:szCs w:val="24"/>
        </w:rPr>
        <w:t>A l’aide du programme python donné en annexe</w:t>
      </w:r>
      <w:r w:rsidR="005F4A28" w:rsidRPr="005F4A28">
        <w:rPr>
          <w:rFonts w:ascii="Times New Roman" w:hAnsi="Times New Roman" w:cs="Times New Roman"/>
          <w:sz w:val="24"/>
          <w:szCs w:val="24"/>
        </w:rPr>
        <w:t>, on trace les courbes P = f(V), V = f(P) et P</w:t>
      </w:r>
      <w:r w:rsidR="00114E5E">
        <w:rPr>
          <w:rFonts w:ascii="Times New Roman" w:hAnsi="Times New Roman" w:cs="Times New Roman"/>
          <w:sz w:val="24"/>
          <w:szCs w:val="24"/>
        </w:rPr>
        <w:t>×V</w:t>
      </w:r>
      <w:r w:rsidR="005F4A28" w:rsidRPr="005F4A28">
        <w:rPr>
          <w:rFonts w:ascii="Times New Roman" w:hAnsi="Times New Roman" w:cs="Times New Roman"/>
          <w:sz w:val="24"/>
          <w:szCs w:val="24"/>
        </w:rPr>
        <w:t xml:space="preserve">= f(V). (Utilisez </w:t>
      </w:r>
      <w:r w:rsidR="005F4A28" w:rsidRPr="005F4A28">
        <w:rPr>
          <w:rFonts w:ascii="Times New Roman" w:hAnsi="Times New Roman" w:cs="Times New Roman"/>
          <w:b/>
          <w:sz w:val="24"/>
          <w:szCs w:val="24"/>
        </w:rPr>
        <w:t>la fiche d’accompagnement</w:t>
      </w:r>
      <w:r w:rsidR="005F4A28">
        <w:rPr>
          <w:rFonts w:ascii="Times New Roman" w:hAnsi="Times New Roman" w:cs="Times New Roman"/>
          <w:b/>
          <w:sz w:val="24"/>
          <w:szCs w:val="24"/>
        </w:rPr>
        <w:t xml:space="preserve"> du programme python</w:t>
      </w:r>
      <w:r w:rsidR="005F4A28" w:rsidRPr="005F4A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4A28" w:rsidRPr="005F4A28">
        <w:rPr>
          <w:rFonts w:ascii="Times New Roman" w:hAnsi="Times New Roman" w:cs="Times New Roman"/>
          <w:sz w:val="24"/>
          <w:szCs w:val="24"/>
        </w:rPr>
        <w:t>pour pouvoir tracer les différents graphiques)</w:t>
      </w:r>
    </w:p>
    <w:p w14:paraId="11A69966" w14:textId="77777777" w:rsidR="005F4A28" w:rsidRPr="005F4A28" w:rsidRDefault="005F4A28" w:rsidP="005F4A28">
      <w:pPr>
        <w:pStyle w:val="Standard"/>
        <w:jc w:val="both"/>
        <w:rPr>
          <w:rFonts w:cs="Times New Roman"/>
        </w:rPr>
      </w:pPr>
      <w:r w:rsidRPr="005F4A28">
        <w:rPr>
          <w:rFonts w:cs="Times New Roman"/>
          <w:lang w:val="fr-FR"/>
        </w:rPr>
        <w:t>Choisir parmi</w:t>
      </w:r>
      <w:r w:rsidRPr="005F4A28">
        <w:rPr>
          <w:rFonts w:cs="Times New Roman"/>
        </w:rPr>
        <w:t xml:space="preserve"> les </w:t>
      </w:r>
      <w:proofErr w:type="spellStart"/>
      <w:r w:rsidRPr="005F4A28">
        <w:rPr>
          <w:rFonts w:cs="Times New Roman"/>
        </w:rPr>
        <w:t>propositions</w:t>
      </w:r>
      <w:proofErr w:type="spellEnd"/>
      <w:r w:rsidRPr="005F4A28">
        <w:rPr>
          <w:rFonts w:cs="Times New Roman"/>
        </w:rPr>
        <w:t xml:space="preserve"> </w:t>
      </w:r>
      <w:r w:rsidRPr="00F00F9F">
        <w:rPr>
          <w:rFonts w:cs="Times New Roman"/>
          <w:lang w:val="fr-FR"/>
        </w:rPr>
        <w:t>ci-dessous</w:t>
      </w:r>
      <w:r w:rsidR="00114E5E">
        <w:rPr>
          <w:rFonts w:cs="Times New Roman"/>
        </w:rPr>
        <w:t>,</w:t>
      </w:r>
      <w:r w:rsidRPr="005F4A28">
        <w:rPr>
          <w:rFonts w:cs="Times New Roman"/>
        </w:rPr>
        <w:t xml:space="preserve"> la </w:t>
      </w:r>
      <w:proofErr w:type="spellStart"/>
      <w:r w:rsidR="00F00F9F">
        <w:rPr>
          <w:rFonts w:cs="Times New Roman"/>
        </w:rPr>
        <w:t>bonne</w:t>
      </w:r>
      <w:proofErr w:type="spellEnd"/>
      <w:r w:rsidR="00F00F9F">
        <w:rPr>
          <w:rFonts w:cs="Times New Roman"/>
        </w:rPr>
        <w:t xml:space="preserve"> </w:t>
      </w:r>
      <w:proofErr w:type="spellStart"/>
      <w:r w:rsidRPr="005F4A28">
        <w:rPr>
          <w:rFonts w:cs="Times New Roman"/>
        </w:rPr>
        <w:t>relation</w:t>
      </w:r>
      <w:proofErr w:type="spellEnd"/>
      <w:r w:rsidRPr="005F4A28">
        <w:rPr>
          <w:rFonts w:cs="Times New Roman"/>
        </w:rPr>
        <w:t xml:space="preserve"> entre la </w:t>
      </w:r>
      <w:proofErr w:type="spellStart"/>
      <w:r w:rsidRPr="005F4A28">
        <w:rPr>
          <w:rFonts w:cs="Times New Roman"/>
        </w:rPr>
        <w:t>pression</w:t>
      </w:r>
      <w:proofErr w:type="spellEnd"/>
      <w:r w:rsidR="00F00F9F">
        <w:rPr>
          <w:rFonts w:cs="Times New Roman"/>
        </w:rPr>
        <w:t xml:space="preserve"> P </w:t>
      </w:r>
      <w:proofErr w:type="spellStart"/>
      <w:r w:rsidR="00F00F9F">
        <w:rPr>
          <w:rFonts w:cs="Times New Roman"/>
        </w:rPr>
        <w:t>d’un</w:t>
      </w:r>
      <w:proofErr w:type="spellEnd"/>
      <w:r w:rsidR="00F00F9F">
        <w:rPr>
          <w:rFonts w:cs="Times New Roman"/>
        </w:rPr>
        <w:t xml:space="preserve"> </w:t>
      </w:r>
      <w:proofErr w:type="spellStart"/>
      <w:r w:rsidR="00F00F9F">
        <w:rPr>
          <w:rFonts w:cs="Times New Roman"/>
        </w:rPr>
        <w:t>gaz</w:t>
      </w:r>
      <w:proofErr w:type="spellEnd"/>
      <w:r w:rsidRPr="005F4A28">
        <w:rPr>
          <w:rFonts w:cs="Times New Roman"/>
        </w:rPr>
        <w:t xml:space="preserve"> et le </w:t>
      </w:r>
      <w:proofErr w:type="spellStart"/>
      <w:r w:rsidRPr="005F4A28">
        <w:rPr>
          <w:rFonts w:cs="Times New Roman"/>
        </w:rPr>
        <w:t>volume</w:t>
      </w:r>
      <w:proofErr w:type="spellEnd"/>
      <w:r w:rsidRPr="005F4A28">
        <w:rPr>
          <w:rFonts w:cs="Times New Roman"/>
        </w:rPr>
        <w:t xml:space="preserve"> </w:t>
      </w:r>
      <w:r w:rsidR="00F00F9F">
        <w:rPr>
          <w:rFonts w:cs="Times New Roman"/>
        </w:rPr>
        <w:t xml:space="preserve">V </w:t>
      </w:r>
      <w:proofErr w:type="spellStart"/>
      <w:r w:rsidR="00F00F9F">
        <w:rPr>
          <w:rFonts w:cs="Times New Roman"/>
        </w:rPr>
        <w:t>qu’il</w:t>
      </w:r>
      <w:proofErr w:type="spellEnd"/>
      <w:r w:rsidR="00F00F9F">
        <w:rPr>
          <w:rFonts w:cs="Times New Roman"/>
        </w:rPr>
        <w:t xml:space="preserve"> </w:t>
      </w:r>
      <w:proofErr w:type="spellStart"/>
      <w:r w:rsidR="00F00F9F">
        <w:rPr>
          <w:rFonts w:cs="Times New Roman"/>
        </w:rPr>
        <w:t>occupe</w:t>
      </w:r>
      <w:proofErr w:type="spellEnd"/>
      <w:r w:rsidR="00114E5E">
        <w:rPr>
          <w:rFonts w:cs="Times New Roman"/>
        </w:rPr>
        <w:t xml:space="preserve"> (</w:t>
      </w:r>
      <w:proofErr w:type="spellStart"/>
      <w:r w:rsidR="00114E5E">
        <w:rPr>
          <w:rFonts w:cs="Times New Roman"/>
        </w:rPr>
        <w:t>entourer</w:t>
      </w:r>
      <w:proofErr w:type="spellEnd"/>
      <w:r w:rsidR="00114E5E">
        <w:rPr>
          <w:rFonts w:cs="Times New Roman"/>
        </w:rPr>
        <w:t xml:space="preserve"> la </w:t>
      </w:r>
      <w:proofErr w:type="spellStart"/>
      <w:r w:rsidR="00114E5E">
        <w:rPr>
          <w:rFonts w:cs="Times New Roman"/>
        </w:rPr>
        <w:t>bonne</w:t>
      </w:r>
      <w:proofErr w:type="spellEnd"/>
      <w:r w:rsidR="00114E5E">
        <w:rPr>
          <w:rFonts w:cs="Times New Roman"/>
        </w:rPr>
        <w:t xml:space="preserve"> </w:t>
      </w:r>
      <w:proofErr w:type="spellStart"/>
      <w:r w:rsidR="00114E5E">
        <w:rPr>
          <w:rFonts w:cs="Times New Roman"/>
        </w:rPr>
        <w:t>réponse</w:t>
      </w:r>
      <w:proofErr w:type="spellEnd"/>
      <w:r w:rsidR="00114E5E">
        <w:rPr>
          <w:rFonts w:cs="Times New Roman"/>
        </w:rPr>
        <w:t>)</w:t>
      </w:r>
      <w:r w:rsidR="00F00F9F">
        <w:rPr>
          <w:rFonts w:cs="Times New Roman"/>
        </w:rPr>
        <w:t>.</w:t>
      </w:r>
      <w:r w:rsidR="008C700E">
        <w:rPr>
          <w:rFonts w:cs="Times New Roman"/>
        </w:rPr>
        <w:t xml:space="preserve"> </w:t>
      </w:r>
      <w:r w:rsidR="008C700E" w:rsidRPr="008C700E">
        <w:rPr>
          <w:rFonts w:cs="Times New Roman"/>
          <w:b/>
          <w:sz w:val="20"/>
          <w:szCs w:val="20"/>
        </w:rPr>
        <w:t>(VAL)</w:t>
      </w:r>
    </w:p>
    <w:p w14:paraId="3F57980D" w14:textId="77777777" w:rsidR="005F4A28" w:rsidRPr="005F4A28" w:rsidRDefault="005F4A28" w:rsidP="005F4A28">
      <w:pPr>
        <w:pStyle w:val="Paragraphedeliste"/>
        <w:ind w:left="0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tbl>
      <w:tblPr>
        <w:tblStyle w:val="Grilledutableau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69"/>
        <w:gridCol w:w="1769"/>
        <w:gridCol w:w="1769"/>
        <w:gridCol w:w="1769"/>
        <w:gridCol w:w="1770"/>
      </w:tblGrid>
      <w:tr w:rsidR="00DE40C2" w14:paraId="3F9D55BA" w14:textId="77777777" w:rsidTr="00DE40C2">
        <w:trPr>
          <w:trHeight w:val="504"/>
          <w:jc w:val="center"/>
        </w:trPr>
        <w:tc>
          <w:tcPr>
            <w:tcW w:w="1769" w:type="dxa"/>
            <w:vAlign w:val="center"/>
          </w:tcPr>
          <w:p w14:paraId="1E70F4D4" w14:textId="77777777" w:rsidR="00DE40C2" w:rsidRPr="00DE40C2" w:rsidRDefault="00DE40C2" w:rsidP="00DE40C2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DE40C2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s-ES"/>
              </w:rPr>
              <w:t xml:space="preserve">P = </w:t>
            </w:r>
            <w:proofErr w:type="spellStart"/>
            <w:r w:rsidRPr="00DE40C2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s-ES"/>
              </w:rPr>
              <w:t>k×V</w:t>
            </w:r>
            <w:proofErr w:type="spellEnd"/>
          </w:p>
        </w:tc>
        <w:tc>
          <w:tcPr>
            <w:tcW w:w="1769" w:type="dxa"/>
            <w:tcBorders>
              <w:top w:val="nil"/>
              <w:bottom w:val="nil"/>
            </w:tcBorders>
            <w:vAlign w:val="center"/>
          </w:tcPr>
          <w:p w14:paraId="6E6D3524" w14:textId="77777777" w:rsidR="00DE40C2" w:rsidRPr="00DE40C2" w:rsidRDefault="00DE40C2" w:rsidP="00DE40C2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1769" w:type="dxa"/>
            <w:vAlign w:val="center"/>
          </w:tcPr>
          <w:p w14:paraId="6E9C94E5" w14:textId="77777777" w:rsidR="00DE40C2" w:rsidRPr="00DE40C2" w:rsidRDefault="00DE40C2" w:rsidP="00DE40C2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DE40C2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s-ES"/>
              </w:rPr>
              <w:t xml:space="preserve">V = </w:t>
            </w:r>
            <w:proofErr w:type="spellStart"/>
            <w:r w:rsidRPr="00DE40C2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s-ES"/>
              </w:rPr>
              <w:t>k×P</w:t>
            </w:r>
            <w:proofErr w:type="spellEnd"/>
          </w:p>
        </w:tc>
        <w:tc>
          <w:tcPr>
            <w:tcW w:w="1769" w:type="dxa"/>
            <w:tcBorders>
              <w:top w:val="nil"/>
              <w:bottom w:val="nil"/>
            </w:tcBorders>
            <w:vAlign w:val="center"/>
          </w:tcPr>
          <w:p w14:paraId="080907E9" w14:textId="77777777" w:rsidR="00DE40C2" w:rsidRPr="00DE40C2" w:rsidRDefault="00DE40C2" w:rsidP="00DE40C2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5D812CB7" w14:textId="77777777" w:rsidR="00DE40C2" w:rsidRPr="00DE40C2" w:rsidRDefault="00DE40C2" w:rsidP="00DE40C2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DE40C2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s-ES"/>
              </w:rPr>
              <w:t>P×V = k</w:t>
            </w:r>
          </w:p>
        </w:tc>
      </w:tr>
    </w:tbl>
    <w:p w14:paraId="11EE93F8" w14:textId="77777777" w:rsidR="005F4A28" w:rsidRPr="005F4A28" w:rsidRDefault="005F4A28" w:rsidP="005F4A28">
      <w:pPr>
        <w:pStyle w:val="Paragraphedeliste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AF4AF1" w14:textId="77777777" w:rsidR="005F4A28" w:rsidRPr="005F4A28" w:rsidRDefault="005F4A28" w:rsidP="005F4A2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s-ES"/>
        </w:rPr>
      </w:pP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On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précise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que </w:t>
      </w:r>
      <w:r w:rsidRPr="00DE40C2">
        <w:rPr>
          <w:rFonts w:ascii="Times New Roman" w:hAnsi="Times New Roman" w:cs="Times New Roman"/>
          <w:b/>
          <w:color w:val="002060"/>
          <w:sz w:val="24"/>
          <w:szCs w:val="24"/>
          <w:lang w:val="es-ES"/>
        </w:rPr>
        <w:t>k</w:t>
      </w:r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désigne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un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coefficient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constant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pour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la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série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de mesure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réalisée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5F4A28">
        <w:rPr>
          <w:rFonts w:ascii="Times New Roman" w:hAnsi="Times New Roman" w:cs="Times New Roman"/>
          <w:sz w:val="24"/>
          <w:szCs w:val="24"/>
          <w:lang w:val="es-ES"/>
        </w:rPr>
        <w:t>ici</w:t>
      </w:r>
      <w:proofErr w:type="spellEnd"/>
      <w:r w:rsidRPr="005F4A28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47DABBB8" w14:textId="77777777" w:rsidR="005F4A28" w:rsidRPr="002D7228" w:rsidRDefault="005F4A28" w:rsidP="00A24F7F">
      <w:pPr>
        <w:tabs>
          <w:tab w:val="left" w:pos="5387"/>
        </w:tabs>
        <w:jc w:val="both"/>
        <w:rPr>
          <w:sz w:val="12"/>
          <w:szCs w:val="12"/>
          <w:lang w:val="es-ES"/>
        </w:rPr>
      </w:pPr>
    </w:p>
    <w:p w14:paraId="2D605637" w14:textId="77777777" w:rsidR="00DE40C2" w:rsidRPr="005453EC" w:rsidRDefault="00DE40C2" w:rsidP="00DE40C2">
      <w:pPr>
        <w:spacing w:after="0"/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</w:pPr>
      <w:r w:rsidRPr="005453EC"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Loi de Boyle-Mariotte</w:t>
      </w:r>
    </w:p>
    <w:p w14:paraId="63D843AF" w14:textId="77777777" w:rsidR="00DE40C2" w:rsidRDefault="00DE40C2" w:rsidP="00DE40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279B">
        <w:rPr>
          <w:rFonts w:ascii="Times New Roman" w:hAnsi="Times New Roman" w:cs="Times New Roman"/>
          <w:sz w:val="24"/>
          <w:szCs w:val="24"/>
        </w:rPr>
        <w:t>À température constante</w:t>
      </w:r>
      <w:r>
        <w:rPr>
          <w:rFonts w:ascii="Times New Roman" w:hAnsi="Times New Roman" w:cs="Times New Roman"/>
          <w:sz w:val="24"/>
          <w:szCs w:val="24"/>
        </w:rPr>
        <w:t xml:space="preserve"> et </w:t>
      </w:r>
      <w:r w:rsidRPr="00FD279B">
        <w:rPr>
          <w:rFonts w:ascii="Times New Roman" w:hAnsi="Times New Roman" w:cs="Times New Roman"/>
          <w:sz w:val="24"/>
          <w:szCs w:val="24"/>
        </w:rPr>
        <w:t>pour une qu</w:t>
      </w:r>
      <w:r>
        <w:rPr>
          <w:rFonts w:ascii="Times New Roman" w:hAnsi="Times New Roman" w:cs="Times New Roman"/>
          <w:sz w:val="24"/>
          <w:szCs w:val="24"/>
        </w:rPr>
        <w:t>antité de matière donnée de gaz</w:t>
      </w:r>
      <w:r w:rsidR="009F5834">
        <w:rPr>
          <w:rFonts w:ascii="Times New Roman" w:hAnsi="Times New Roman" w:cs="Times New Roman"/>
          <w:sz w:val="24"/>
          <w:szCs w:val="24"/>
        </w:rPr>
        <w:t> :</w:t>
      </w:r>
    </w:p>
    <w:p w14:paraId="7AA98A41" w14:textId="77777777" w:rsidR="00DE40C2" w:rsidRDefault="00DE40C2" w:rsidP="00DE40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29DF37" w14:textId="77777777" w:rsidR="00DE40C2" w:rsidRPr="001B42AC" w:rsidRDefault="00586F42" w:rsidP="00DE40C2">
      <w:pPr>
        <w:spacing w:after="0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ECC36FB" wp14:editId="3B6609C9">
                <wp:simplePos x="0" y="0"/>
                <wp:positionH relativeFrom="column">
                  <wp:posOffset>2465705</wp:posOffset>
                </wp:positionH>
                <wp:positionV relativeFrom="paragraph">
                  <wp:posOffset>13335</wp:posOffset>
                </wp:positionV>
                <wp:extent cx="1647825" cy="419100"/>
                <wp:effectExtent l="15240" t="13970" r="13335" b="14605"/>
                <wp:wrapNone/>
                <wp:docPr id="44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7825" cy="4191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1B70D2" id="Rectangle 42" o:spid="_x0000_s1026" style="position:absolute;margin-left:194.15pt;margin-top:1.05pt;width:129.75pt;height:3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" filled="f" strokeweight="1.5pt"/>
            </w:pict>
          </mc:Fallback>
        </mc:AlternateContent>
      </w:r>
    </w:p>
    <w:p w14:paraId="426527B5" w14:textId="77777777" w:rsidR="00DE40C2" w:rsidRPr="00011BF0" w:rsidRDefault="00DE40C2" w:rsidP="00DE40C2">
      <w:pPr>
        <w:rPr>
          <w:rFonts w:ascii="Times New Roman" w:hAnsi="Times New Roman" w:cs="Times New Roman"/>
          <w:b/>
          <w:sz w:val="36"/>
          <w:szCs w:val="36"/>
        </w:rPr>
      </w:pPr>
    </w:p>
    <w:p w14:paraId="3DB125B8" w14:textId="77777777" w:rsidR="00DE40C2" w:rsidRPr="00C82743" w:rsidRDefault="00DE40C2" w:rsidP="00A24F7F">
      <w:pPr>
        <w:tabs>
          <w:tab w:val="left" w:pos="5387"/>
        </w:tabs>
        <w:jc w:val="both"/>
        <w:rPr>
          <w:sz w:val="8"/>
          <w:szCs w:val="8"/>
        </w:rPr>
      </w:pPr>
    </w:p>
    <w:tbl>
      <w:tblPr>
        <w:tblpPr w:leftFromText="141" w:rightFromText="141" w:vertAnchor="text" w:horzAnchor="margin" w:tblpXSpec="center" w:tblpY="26"/>
        <w:tblW w:w="9956" w:type="dxa"/>
        <w:jc w:val="center"/>
        <w:tblCellMar>
          <w:left w:w="142" w:type="dxa"/>
          <w:right w:w="142" w:type="dxa"/>
        </w:tblCellMar>
        <w:tblLook w:val="01E0" w:firstRow="1" w:lastRow="1" w:firstColumn="1" w:lastColumn="1" w:noHBand="0" w:noVBand="0"/>
      </w:tblPr>
      <w:tblGrid>
        <w:gridCol w:w="1668"/>
        <w:gridCol w:w="8288"/>
      </w:tblGrid>
      <w:tr w:rsidR="003B230A" w:rsidRPr="00A221F2" w14:paraId="69FA659C" w14:textId="77777777" w:rsidTr="003506DC">
        <w:trPr>
          <w:trHeight w:val="50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00CAF3" w14:textId="77777777" w:rsidR="003B230A" w:rsidRPr="003A6D7E" w:rsidRDefault="003B230A" w:rsidP="006075C7">
            <w:pPr>
              <w:shd w:val="clear" w:color="auto" w:fill="BFBFBF"/>
              <w:spacing w:after="0"/>
              <w:jc w:val="center"/>
              <w:rPr>
                <w:rFonts w:ascii="Calibri" w:eastAsia="Arial Unicode MS" w:hAnsi="Calibri" w:cs="Calibri"/>
                <w:b/>
              </w:rPr>
            </w:pPr>
            <w:r>
              <w:rPr>
                <w:rFonts w:ascii="Calibri" w:eastAsia="Arial Unicode MS" w:hAnsi="Calibri" w:cs="Calibri"/>
                <w:b/>
              </w:rPr>
              <w:t>APPEL N°</w:t>
            </w:r>
            <w:r w:rsidR="006075C7">
              <w:rPr>
                <w:rFonts w:ascii="Calibri" w:eastAsia="Arial Unicode MS" w:hAnsi="Calibri" w:cs="Calibri"/>
                <w:b/>
              </w:rPr>
              <w:t>4</w:t>
            </w:r>
          </w:p>
        </w:tc>
        <w:tc>
          <w:tcPr>
            <w:tcW w:w="8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76B494" w14:textId="77777777" w:rsidR="003B230A" w:rsidRPr="00A221F2" w:rsidRDefault="003B230A" w:rsidP="003506DC">
            <w:pPr>
              <w:pStyle w:val="StyleGrasCentrMotifTransparenteArrire-plan2"/>
              <w:shd w:val="clear" w:color="auto" w:fill="auto"/>
              <w:rPr>
                <w:rFonts w:ascii="Calibri" w:eastAsia="Arial Unicode MS" w:hAnsi="Calibri"/>
                <w:sz w:val="22"/>
                <w:szCs w:val="22"/>
              </w:rPr>
            </w:pPr>
            <w:r w:rsidRPr="00A221F2">
              <w:rPr>
                <w:rFonts w:ascii="Calibri" w:eastAsia="Arial Unicode MS" w:hAnsi="Calibri"/>
                <w:sz w:val="22"/>
                <w:szCs w:val="22"/>
              </w:rPr>
              <w:t>Appele</w:t>
            </w:r>
            <w:r>
              <w:rPr>
                <w:rFonts w:ascii="Calibri" w:eastAsia="Arial Unicode MS" w:hAnsi="Calibri"/>
                <w:sz w:val="22"/>
                <w:szCs w:val="22"/>
              </w:rPr>
              <w:t>r</w:t>
            </w:r>
            <w:r w:rsidRPr="00A221F2">
              <w:rPr>
                <w:rFonts w:ascii="Calibri" w:eastAsia="Arial Unicode MS" w:hAnsi="Calibri"/>
                <w:sz w:val="22"/>
                <w:szCs w:val="22"/>
              </w:rPr>
              <w:t xml:space="preserve"> le professeur pour lui présenter </w:t>
            </w:r>
            <w:r>
              <w:rPr>
                <w:rFonts w:ascii="Calibri" w:eastAsia="Arial Unicode MS" w:hAnsi="Calibri"/>
                <w:sz w:val="22"/>
                <w:szCs w:val="22"/>
              </w:rPr>
              <w:t>vos résultats</w:t>
            </w:r>
            <w:r w:rsidRPr="00A221F2">
              <w:rPr>
                <w:rFonts w:ascii="Calibri" w:eastAsia="Arial Unicode MS" w:hAnsi="Calibri"/>
                <w:sz w:val="22"/>
                <w:szCs w:val="22"/>
              </w:rPr>
              <w:t xml:space="preserve"> ou en cas de difficulté.</w:t>
            </w:r>
          </w:p>
        </w:tc>
      </w:tr>
    </w:tbl>
    <w:p w14:paraId="4618F554" w14:textId="77777777" w:rsidR="003B230A" w:rsidRDefault="003B230A" w:rsidP="003B230A">
      <w:pPr>
        <w:spacing w:after="0"/>
        <w:rPr>
          <w:rFonts w:ascii="Calibri" w:hAnsi="Calibri"/>
          <w:szCs w:val="24"/>
        </w:rPr>
      </w:pPr>
    </w:p>
    <w:p w14:paraId="46886152" w14:textId="77777777" w:rsidR="009D2DAE" w:rsidRDefault="009D2DAE" w:rsidP="009D2DAE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9D2DAE" w:rsidRPr="0037025D" w14:paraId="1DAE37B9" w14:textId="77777777" w:rsidTr="00B71C77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790A5D67" w14:textId="77777777" w:rsidR="009D2DAE" w:rsidRPr="00316C04" w:rsidRDefault="009D2DAE" w:rsidP="009D2DAE">
            <w:pPr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V</w:t>
            </w:r>
            <w:r w:rsidRPr="00316C04">
              <w:rPr>
                <w:b/>
                <w:color w:val="002060"/>
                <w:sz w:val="28"/>
                <w:szCs w:val="28"/>
              </w:rPr>
              <w:t xml:space="preserve">. </w:t>
            </w:r>
            <w:r>
              <w:rPr>
                <w:b/>
                <w:color w:val="002060"/>
                <w:sz w:val="28"/>
                <w:szCs w:val="28"/>
              </w:rPr>
              <w:t>Réinvestissement</w:t>
            </w:r>
          </w:p>
        </w:tc>
      </w:tr>
    </w:tbl>
    <w:p w14:paraId="3F9C7F10" w14:textId="77777777" w:rsidR="009D2DAE" w:rsidRPr="002D7228" w:rsidRDefault="009D2DAE" w:rsidP="002D7228">
      <w:pPr>
        <w:tabs>
          <w:tab w:val="left" w:pos="5387"/>
        </w:tabs>
        <w:spacing w:after="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14:paraId="71C34DE5" w14:textId="77777777" w:rsidR="002D7228" w:rsidRPr="005C3470" w:rsidRDefault="002D7228" w:rsidP="002D72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8. </w:t>
      </w:r>
      <w:r w:rsidRPr="005C3470">
        <w:rPr>
          <w:rFonts w:ascii="Times New Roman" w:hAnsi="Times New Roman" w:cs="Times New Roman"/>
          <w:sz w:val="24"/>
          <w:szCs w:val="24"/>
        </w:rPr>
        <w:t>Pourquoi les ballons-sondes météorologiques éclatent</w:t>
      </w:r>
      <w:r w:rsidR="007D222B">
        <w:rPr>
          <w:rFonts w:ascii="Times New Roman" w:hAnsi="Times New Roman" w:cs="Times New Roman"/>
          <w:sz w:val="24"/>
          <w:szCs w:val="24"/>
        </w:rPr>
        <w:t xml:space="preserve">-ils </w:t>
      </w:r>
      <w:r w:rsidRPr="005C3470">
        <w:rPr>
          <w:rFonts w:ascii="Times New Roman" w:hAnsi="Times New Roman" w:cs="Times New Roman"/>
          <w:sz w:val="24"/>
          <w:szCs w:val="24"/>
        </w:rPr>
        <w:t>à haute altitude ?</w:t>
      </w:r>
      <w:r w:rsidR="00647532">
        <w:rPr>
          <w:rFonts w:ascii="Times New Roman" w:hAnsi="Times New Roman" w:cs="Times New Roman"/>
          <w:sz w:val="24"/>
          <w:szCs w:val="24"/>
        </w:rPr>
        <w:t xml:space="preserve"> </w:t>
      </w:r>
      <w:r w:rsidR="00647532" w:rsidRPr="00647532">
        <w:rPr>
          <w:rFonts w:ascii="Times New Roman" w:hAnsi="Times New Roman" w:cs="Times New Roman"/>
          <w:b/>
          <w:sz w:val="20"/>
          <w:szCs w:val="20"/>
        </w:rPr>
        <w:t>(ANA)</w:t>
      </w:r>
    </w:p>
    <w:p w14:paraId="6C903629" w14:textId="77777777" w:rsidR="003B230A" w:rsidRDefault="002D7228" w:rsidP="002D72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7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5C347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Pr="005C3470">
        <w:rPr>
          <w:rFonts w:ascii="Times New Roman" w:hAnsi="Times New Roman" w:cs="Times New Roman"/>
          <w:sz w:val="24"/>
          <w:szCs w:val="24"/>
        </w:rPr>
        <w:t>………</w:t>
      </w:r>
      <w:r w:rsidR="005B013E" w:rsidRPr="005C347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  <w:r w:rsidR="005B013E">
        <w:rPr>
          <w:rFonts w:ascii="Times New Roman" w:hAnsi="Times New Roman" w:cs="Times New Roman"/>
          <w:sz w:val="24"/>
          <w:szCs w:val="24"/>
        </w:rPr>
        <w:t>………</w:t>
      </w:r>
      <w:r w:rsidR="005B013E" w:rsidRPr="005C3470">
        <w:rPr>
          <w:rFonts w:ascii="Times New Roman" w:hAnsi="Times New Roman" w:cs="Times New Roman"/>
          <w:sz w:val="24"/>
          <w:szCs w:val="24"/>
        </w:rPr>
        <w:t>………</w:t>
      </w:r>
    </w:p>
    <w:p w14:paraId="737AB95A" w14:textId="77777777" w:rsidR="006075C7" w:rsidRDefault="006075C7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4625B8A4" w14:textId="5224A6E7" w:rsidR="006075C7" w:rsidRDefault="006075C7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6323C96D" w14:textId="6EF34ECF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072350D7" w14:textId="70E10279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0328C8E8" w14:textId="4EB023F4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56601FE8" w14:textId="40B4F713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79776E0A" w14:textId="75C5632D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307AA4C4" w14:textId="6C0FD0F0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35CF69F2" w14:textId="71202BF9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7A43DF19" w14:textId="18D2B4CD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666ED38B" w14:textId="44B668BE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24DD146C" w14:textId="77777777" w:rsidR="006528CB" w:rsidRDefault="006528CB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30294AAA" w14:textId="77777777" w:rsidR="0017331C" w:rsidRPr="006248EA" w:rsidRDefault="0017331C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6248EA">
        <w:rPr>
          <w:rFonts w:ascii="Times New Roman" w:hAnsi="Times New Roman" w:cs="Times New Roman"/>
          <w:b/>
          <w:color w:val="002060"/>
          <w:sz w:val="24"/>
          <w:szCs w:val="24"/>
        </w:rPr>
        <w:lastRenderedPageBreak/>
        <w:t>Programme Python</w:t>
      </w:r>
      <w:r w:rsidR="00CB4EFD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à compléter</w:t>
      </w:r>
      <w:r w:rsidRPr="006248EA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(élève)</w:t>
      </w:r>
    </w:p>
    <w:p w14:paraId="3B22227E" w14:textId="77777777" w:rsidR="006B0A77" w:rsidRPr="006248EA" w:rsidRDefault="006248EA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6248EA">
        <w:rPr>
          <w:rFonts w:ascii="Times New Roman" w:hAnsi="Times New Roman" w:cs="Times New Roman"/>
          <w:b/>
          <w:color w:val="002060"/>
          <w:sz w:val="24"/>
          <w:szCs w:val="24"/>
        </w:rPr>
        <w:t>Affichage des graphiques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de la question n°7</w:t>
      </w:r>
    </w:p>
    <w:p w14:paraId="2792013C" w14:textId="77777777" w:rsidR="006248EA" w:rsidRDefault="00586F42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4922C40" wp14:editId="06B870FD">
                <wp:simplePos x="0" y="0"/>
                <wp:positionH relativeFrom="column">
                  <wp:posOffset>3937635</wp:posOffset>
                </wp:positionH>
                <wp:positionV relativeFrom="paragraph">
                  <wp:posOffset>249555</wp:posOffset>
                </wp:positionV>
                <wp:extent cx="2771775" cy="494665"/>
                <wp:effectExtent l="1270" t="7620" r="8255" b="2540"/>
                <wp:wrapNone/>
                <wp:docPr id="41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494665"/>
                        </a:xfrm>
                        <a:prstGeom prst="rect">
                          <a:avLst/>
                        </a:prstGeom>
                        <a:solidFill>
                          <a:srgbClr val="CCE9AD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0799D0" w14:textId="77777777" w:rsidR="00D575DF" w:rsidRPr="00704779" w:rsidRDefault="00D575DF" w:rsidP="00D575DF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①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D575DF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np.array</w:t>
                            </w:r>
                            <w:proofErr w:type="spellEnd"/>
                            <w:proofErr w:type="gramEnd"/>
                            <w:r w:rsidRPr="00D575DF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()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permet </w:t>
                            </w:r>
                            <w:r w:rsidRPr="00D575DF"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de créer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des lignes de tableau de valeurs.</w:t>
                            </w:r>
                          </w:p>
                          <w:p w14:paraId="1DA4BE85" w14:textId="77777777" w:rsidR="00D575DF" w:rsidRPr="00837DF4" w:rsidRDefault="00D575DF" w:rsidP="00D575DF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" o:spid="_x0000_s1034" type="#_x0000_t202" style="position:absolute;left:0;text-align:left;margin-left:310.05pt;margin-top:19.65pt;width:218.25pt;height:38.9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" fillcolor="#cce9ad" stroked="f">
                <v:fill opacity="32896f"/>
                <v:textbox>
                  <w:txbxContent>
                    <w:p w:rsidR="00D575DF" w:rsidRPr="00704779" w:rsidRDefault="00D575DF" w:rsidP="00D575DF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①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D575DF">
                        <w:rPr>
                          <w:rFonts w:cstheme="minorHAnsi"/>
                          <w:b/>
                          <w:color w:val="F29000"/>
                          <w:sz w:val="20"/>
                          <w:szCs w:val="20"/>
                        </w:rPr>
                        <w:t>np.array()</w:t>
                      </w: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 xml:space="preserve"> permet </w:t>
                      </w:r>
                      <w:r w:rsidRPr="00D575DF"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de créer</w:t>
                      </w: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 xml:space="preserve"> des lignes de tableau de valeurs.</w:t>
                      </w:r>
                    </w:p>
                    <w:p w:rsidR="00D575DF" w:rsidRPr="00837DF4" w:rsidRDefault="00D575DF" w:rsidP="00D575DF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7461CE3" w14:textId="77777777" w:rsidR="006248EA" w:rsidRPr="006248EA" w:rsidRDefault="00586F42" w:rsidP="00B7242C">
      <w:pPr>
        <w:tabs>
          <w:tab w:val="left" w:pos="4962"/>
        </w:tabs>
        <w:spacing w:after="0"/>
        <w:rPr>
          <w:rFonts w:ascii="Times New Roman" w:hAnsi="Times New Roman" w:cs="Times New Roman"/>
          <w:b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CD3564D" wp14:editId="02A2B140">
                <wp:simplePos x="0" y="0"/>
                <wp:positionH relativeFrom="column">
                  <wp:posOffset>2084070</wp:posOffset>
                </wp:positionH>
                <wp:positionV relativeFrom="paragraph">
                  <wp:posOffset>946150</wp:posOffset>
                </wp:positionV>
                <wp:extent cx="1871345" cy="685800"/>
                <wp:effectExtent l="43180" t="20320" r="19050" b="0"/>
                <wp:wrapNone/>
                <wp:docPr id="40" name="Ar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1871345" cy="68580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18217"/>
                            <a:gd name="T1" fmla="*/ 0 h 21600"/>
                            <a:gd name="T2" fmla="*/ 18217 w 18217"/>
                            <a:gd name="T3" fmla="*/ 9994 h 21600"/>
                            <a:gd name="T4" fmla="*/ 0 w 18217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8217" h="21600" fill="none" extrusionOk="0">
                              <a:moveTo>
                                <a:pt x="0" y="0"/>
                              </a:moveTo>
                              <a:cubicBezTo>
                                <a:pt x="7381" y="0"/>
                                <a:pt x="14251" y="3768"/>
                                <a:pt x="18217" y="9993"/>
                              </a:cubicBezTo>
                            </a:path>
                            <a:path w="18217" h="21600" stroke="0" extrusionOk="0">
                              <a:moveTo>
                                <a:pt x="0" y="0"/>
                              </a:moveTo>
                              <a:cubicBezTo>
                                <a:pt x="7381" y="0"/>
                                <a:pt x="14251" y="3768"/>
                                <a:pt x="18217" y="9993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127D80"/>
                          </a:solidFill>
                          <a:round/>
                          <a:headEnd/>
                          <a:tailEnd type="stealth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B749B2" id="Arc 69" o:spid="_x0000_s1026" style="position:absolute;margin-left:164.1pt;margin-top:74.5pt;width:147.35pt;height:54p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21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" path="m,nfc7381,,14251,3768,18217,9993em,nsc7381,,14251,3768,18217,9993l,21600,,xe" filled="f" strokecolor="#127d80" strokeweight="2pt">
                <v:stroke endarrow="classic"/>
                <v:path arrowok="t" o:extrusionok="f" o:connecttype="custom" o:connectlocs="0,0;1871345,317310;0,685800" o:connectangles="0,0,0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769FAB" wp14:editId="7FD83E88">
                <wp:simplePos x="0" y="0"/>
                <wp:positionH relativeFrom="column">
                  <wp:posOffset>612140</wp:posOffset>
                </wp:positionH>
                <wp:positionV relativeFrom="paragraph">
                  <wp:posOffset>4394200</wp:posOffset>
                </wp:positionV>
                <wp:extent cx="3347085" cy="571500"/>
                <wp:effectExtent l="57150" t="0" r="15240" b="17780"/>
                <wp:wrapNone/>
                <wp:docPr id="39" name="Ar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 flipV="1">
                          <a:off x="0" y="0"/>
                          <a:ext cx="3347085" cy="571500"/>
                        </a:xfrm>
                        <a:custGeom>
                          <a:avLst/>
                          <a:gdLst>
                            <a:gd name="G0" fmla="+- 20798 0 0"/>
                            <a:gd name="G1" fmla="+- 21600 0 0"/>
                            <a:gd name="G2" fmla="+- 21600 0 0"/>
                            <a:gd name="T0" fmla="*/ 0 w 40792"/>
                            <a:gd name="T1" fmla="*/ 15769 h 21600"/>
                            <a:gd name="T2" fmla="*/ 40792 w 40792"/>
                            <a:gd name="T3" fmla="*/ 13426 h 21600"/>
                            <a:gd name="T4" fmla="*/ 20798 w 40792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0792" h="21600" fill="none" extrusionOk="0">
                              <a:moveTo>
                                <a:pt x="-1" y="15768"/>
                              </a:moveTo>
                              <a:cubicBezTo>
                                <a:pt x="2614" y="6444"/>
                                <a:pt x="11114" y="0"/>
                                <a:pt x="20798" y="0"/>
                              </a:cubicBezTo>
                              <a:cubicBezTo>
                                <a:pt x="29570" y="0"/>
                                <a:pt x="37471" y="5305"/>
                                <a:pt x="40791" y="13426"/>
                              </a:cubicBezTo>
                            </a:path>
                            <a:path w="40792" h="21600" stroke="0" extrusionOk="0">
                              <a:moveTo>
                                <a:pt x="-1" y="15768"/>
                              </a:moveTo>
                              <a:cubicBezTo>
                                <a:pt x="2614" y="6444"/>
                                <a:pt x="11114" y="0"/>
                                <a:pt x="20798" y="0"/>
                              </a:cubicBezTo>
                              <a:cubicBezTo>
                                <a:pt x="29570" y="0"/>
                                <a:pt x="37471" y="5305"/>
                                <a:pt x="40791" y="13426"/>
                              </a:cubicBezTo>
                              <a:lnTo>
                                <a:pt x="20798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127D80"/>
                          </a:solidFill>
                          <a:round/>
                          <a:headEnd/>
                          <a:tailEnd type="stealth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F24C04" id="Arc 63" o:spid="_x0000_s1026" style="position:absolute;margin-left:48.2pt;margin-top:346pt;width:263.55pt;height:45pt;flip:x 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0792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" path="m-1,15768nfc2614,6444,11114,,20798,v8772,,16673,5305,19993,13426em-1,15768nsc2614,6444,11114,,20798,v8772,,16673,5305,19993,13426l20798,21600,-1,15768xe" filled="f" strokecolor="#127d80" strokeweight="2pt">
                <v:stroke endarrow="classic"/>
                <v:path arrowok="t" o:extrusionok="f" o:connecttype="custom" o:connectlocs="0,417221;3347085,355230;1706528,571500" o:connectangles="0,0,0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206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5E3EF54" wp14:editId="3461302D">
                <wp:simplePos x="0" y="0"/>
                <wp:positionH relativeFrom="column">
                  <wp:posOffset>3956685</wp:posOffset>
                </wp:positionH>
                <wp:positionV relativeFrom="paragraph">
                  <wp:posOffset>4219575</wp:posOffset>
                </wp:positionV>
                <wp:extent cx="2771775" cy="494665"/>
                <wp:effectExtent l="1270" t="7620" r="8255" b="2540"/>
                <wp:wrapNone/>
                <wp:docPr id="38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494665"/>
                        </a:xfrm>
                        <a:prstGeom prst="rect">
                          <a:avLst/>
                        </a:prstGeom>
                        <a:solidFill>
                          <a:srgbClr val="CCE9AD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7F11EA" w14:textId="77777777" w:rsidR="009F64FE" w:rsidRPr="00704779" w:rsidRDefault="009F64FE" w:rsidP="009F64FE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⑥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plt.show</w:t>
                            </w:r>
                            <w:proofErr w:type="spellEnd"/>
                            <w:proofErr w:type="gramEnd"/>
                            <w:r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(</w:t>
                            </w:r>
                            <w:r w:rsidRPr="00D575DF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permet d’afficher les graphiques tracés précédemment.</w:t>
                            </w:r>
                          </w:p>
                          <w:p w14:paraId="3DDF233D" w14:textId="77777777" w:rsidR="009F64FE" w:rsidRPr="00837DF4" w:rsidRDefault="009F64FE" w:rsidP="009F64FE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35" type="#_x0000_t202" style="position:absolute;margin-left:311.55pt;margin-top:332.25pt;width:218.25pt;height:38.9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" fillcolor="#cce9ad" stroked="f">
                <v:fill opacity="32896f"/>
                <v:textbox>
                  <w:txbxContent>
                    <w:p w:rsidR="009F64FE" w:rsidRPr="00704779" w:rsidRDefault="009F64FE" w:rsidP="009F64FE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⑥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color w:val="F29000"/>
                          <w:sz w:val="20"/>
                          <w:szCs w:val="20"/>
                        </w:rPr>
                        <w:t>plt.show(</w:t>
                      </w:r>
                      <w:r w:rsidRPr="00D575DF">
                        <w:rPr>
                          <w:rFonts w:cstheme="minorHAnsi"/>
                          <w:b/>
                          <w:color w:val="F29000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 xml:space="preserve"> permet d’afficher les graphiques tracés précédemment.</w:t>
                      </w:r>
                    </w:p>
                    <w:p w:rsidR="009F64FE" w:rsidRPr="00837DF4" w:rsidRDefault="009F64FE" w:rsidP="009F64FE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F81ECD7" wp14:editId="0667BA51">
                <wp:simplePos x="0" y="0"/>
                <wp:positionH relativeFrom="column">
                  <wp:posOffset>4661535</wp:posOffset>
                </wp:positionH>
                <wp:positionV relativeFrom="paragraph">
                  <wp:posOffset>3457575</wp:posOffset>
                </wp:positionV>
                <wp:extent cx="2066925" cy="666115"/>
                <wp:effectExtent l="1270" t="7620" r="8255" b="2540"/>
                <wp:wrapNone/>
                <wp:docPr id="37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666115"/>
                        </a:xfrm>
                        <a:prstGeom prst="rect">
                          <a:avLst/>
                        </a:prstGeom>
                        <a:solidFill>
                          <a:srgbClr val="CCE9AD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523A82" w14:textId="77777777" w:rsidR="009F64FE" w:rsidRDefault="009F64FE" w:rsidP="009F64FE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⑤</w:t>
                            </w:r>
                            <w:r w:rsidRPr="00D575DF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Affichage du 3</w:t>
                            </w:r>
                            <w:proofErr w:type="gramStart"/>
                            <w:r w:rsidRPr="00B7242C">
                              <w:rPr>
                                <w:b/>
                                <w:color w:val="127D80"/>
                                <w:sz w:val="20"/>
                                <w:szCs w:val="20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 graphique</w:t>
                            </w:r>
                            <w:proofErr w:type="gramEnd"/>
                          </w:p>
                          <w:p w14:paraId="0D9B438E" w14:textId="77777777" w:rsidR="009F64FE" w:rsidRPr="00B7242C" w:rsidRDefault="009F64FE" w:rsidP="009F64FE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color w:val="127D80"/>
                                <w:sz w:val="12"/>
                                <w:szCs w:val="12"/>
                              </w:rPr>
                            </w:pPr>
                          </w:p>
                          <w:p w14:paraId="187B4627" w14:textId="77777777" w:rsidR="009F64FE" w:rsidRPr="00837DF4" w:rsidRDefault="009F64FE" w:rsidP="009F64FE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Proposition : </w:t>
                            </w:r>
                            <w:r w:rsidRPr="009F64FE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P</w:t>
                            </w:r>
                            <w:r w:rsidRPr="009F64FE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×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V</w:t>
                            </w:r>
                            <w:r w:rsidRPr="00B7242C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 xml:space="preserve"> = 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6" o:spid="_x0000_s1036" type="#_x0000_t202" style="position:absolute;margin-left:367.05pt;margin-top:272.25pt;width:162.75pt;height:52.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" fillcolor="#cce9ad" stroked="f">
                <v:fill opacity="32896f"/>
                <v:textbox>
                  <w:txbxContent>
                    <w:p w:rsidR="009F64FE" w:rsidRDefault="009F64FE" w:rsidP="009F64FE">
                      <w:pPr>
                        <w:spacing w:before="40" w:after="0" w:line="240" w:lineRule="auto"/>
                        <w:jc w:val="both"/>
                        <w:rPr>
                          <w:b/>
                          <w:color w:val="127D8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⑤</w:t>
                      </w:r>
                      <w:r w:rsidRPr="00D575DF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>Affichage du 3</w:t>
                      </w:r>
                      <w:r w:rsidRPr="00B7242C">
                        <w:rPr>
                          <w:b/>
                          <w:color w:val="127D80"/>
                          <w:sz w:val="20"/>
                          <w:szCs w:val="20"/>
                          <w:vertAlign w:val="superscript"/>
                        </w:rPr>
                        <w:t>ème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 graphique</w:t>
                      </w:r>
                    </w:p>
                    <w:p w:rsidR="009F64FE" w:rsidRPr="00B7242C" w:rsidRDefault="009F64FE" w:rsidP="009F64FE">
                      <w:pPr>
                        <w:spacing w:before="40" w:after="0" w:line="240" w:lineRule="auto"/>
                        <w:jc w:val="both"/>
                        <w:rPr>
                          <w:b/>
                          <w:color w:val="127D80"/>
                          <w:sz w:val="12"/>
                          <w:szCs w:val="12"/>
                        </w:rPr>
                      </w:pPr>
                    </w:p>
                    <w:p w:rsidR="009F64FE" w:rsidRPr="00837DF4" w:rsidRDefault="009F64FE" w:rsidP="009F64FE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</w:pP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Proposition : </w:t>
                      </w:r>
                      <w:r w:rsidRPr="009F64FE">
                        <w:rPr>
                          <w:b/>
                          <w:color w:val="F29000"/>
                          <w:sz w:val="20"/>
                          <w:szCs w:val="20"/>
                        </w:rPr>
                        <w:t>P</w:t>
                      </w:r>
                      <w:r w:rsidRPr="009F64FE">
                        <w:rPr>
                          <w:rFonts w:cstheme="minorHAnsi"/>
                          <w:b/>
                          <w:color w:val="F29000"/>
                          <w:sz w:val="20"/>
                          <w:szCs w:val="20"/>
                        </w:rPr>
                        <w:t>×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F29000"/>
                          <w:sz w:val="20"/>
                          <w:szCs w:val="20"/>
                        </w:rPr>
                        <w:t>V</w:t>
                      </w:r>
                      <w:r w:rsidRPr="00B7242C">
                        <w:rPr>
                          <w:b/>
                          <w:color w:val="F29000"/>
                          <w:sz w:val="20"/>
                          <w:szCs w:val="20"/>
                        </w:rPr>
                        <w:t xml:space="preserve"> = 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4637078" wp14:editId="05DE8A88">
                <wp:simplePos x="0" y="0"/>
                <wp:positionH relativeFrom="column">
                  <wp:posOffset>4661535</wp:posOffset>
                </wp:positionH>
                <wp:positionV relativeFrom="paragraph">
                  <wp:posOffset>2295525</wp:posOffset>
                </wp:positionV>
                <wp:extent cx="2066925" cy="666115"/>
                <wp:effectExtent l="1270" t="7620" r="8255" b="2540"/>
                <wp:wrapNone/>
                <wp:docPr id="31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666115"/>
                        </a:xfrm>
                        <a:prstGeom prst="rect">
                          <a:avLst/>
                        </a:prstGeom>
                        <a:solidFill>
                          <a:srgbClr val="CCE9AD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7206D3" w14:textId="77777777" w:rsidR="00B7242C" w:rsidRDefault="009F64FE" w:rsidP="00B7242C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④</w:t>
                            </w:r>
                            <w:r w:rsidR="00B7242C" w:rsidRPr="00D575DF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7242C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Affichage du 2</w:t>
                            </w:r>
                            <w:proofErr w:type="gramStart"/>
                            <w:r w:rsidR="00B7242C" w:rsidRPr="00B7242C">
                              <w:rPr>
                                <w:b/>
                                <w:color w:val="127D80"/>
                                <w:sz w:val="20"/>
                                <w:szCs w:val="20"/>
                                <w:vertAlign w:val="superscript"/>
                              </w:rPr>
                              <w:t>ème</w:t>
                            </w:r>
                            <w:r w:rsidR="00B7242C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 graphique</w:t>
                            </w:r>
                            <w:proofErr w:type="gramEnd"/>
                          </w:p>
                          <w:p w14:paraId="7F7C85AB" w14:textId="77777777" w:rsidR="00B7242C" w:rsidRPr="00B7242C" w:rsidRDefault="00B7242C" w:rsidP="00B7242C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color w:val="127D80"/>
                                <w:sz w:val="12"/>
                                <w:szCs w:val="12"/>
                              </w:rPr>
                            </w:pPr>
                          </w:p>
                          <w:p w14:paraId="6720FA17" w14:textId="77777777" w:rsidR="00B7242C" w:rsidRPr="00837DF4" w:rsidRDefault="00B7242C" w:rsidP="00B7242C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Proposition : </w:t>
                            </w:r>
                            <w:r w:rsidR="009F64FE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V</w:t>
                            </w:r>
                            <w:r w:rsidRPr="00B7242C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 xml:space="preserve"> = </w:t>
                            </w:r>
                            <w:proofErr w:type="spellStart"/>
                            <w:r w:rsidRPr="00B7242C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k</w:t>
                            </w:r>
                            <w:r w:rsidRPr="00B7242C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×</w:t>
                            </w:r>
                            <w:r w:rsidR="009F64FE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P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5" o:spid="_x0000_s1037" type="#_x0000_t202" style="position:absolute;margin-left:367.05pt;margin-top:180.75pt;width:162.75pt;height:52.4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" fillcolor="#cce9ad" stroked="f">
                <v:fill opacity="32896f"/>
                <v:textbox>
                  <w:txbxContent>
                    <w:p w:rsidR="00B7242C" w:rsidRDefault="009F64FE" w:rsidP="00B7242C">
                      <w:pPr>
                        <w:spacing w:before="40" w:after="0" w:line="240" w:lineRule="auto"/>
                        <w:jc w:val="both"/>
                        <w:rPr>
                          <w:b/>
                          <w:color w:val="127D8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④</w:t>
                      </w:r>
                      <w:r w:rsidR="00B7242C" w:rsidRPr="00D575DF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</w:t>
                      </w:r>
                      <w:r w:rsidR="00B7242C">
                        <w:rPr>
                          <w:b/>
                          <w:color w:val="127D80"/>
                          <w:sz w:val="20"/>
                          <w:szCs w:val="20"/>
                        </w:rPr>
                        <w:t>Affichage du 2</w:t>
                      </w:r>
                      <w:r w:rsidR="00B7242C" w:rsidRPr="00B7242C">
                        <w:rPr>
                          <w:b/>
                          <w:color w:val="127D80"/>
                          <w:sz w:val="20"/>
                          <w:szCs w:val="20"/>
                          <w:vertAlign w:val="superscript"/>
                        </w:rPr>
                        <w:t>ème</w:t>
                      </w:r>
                      <w:r w:rsidR="00B7242C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 graphique</w:t>
                      </w:r>
                    </w:p>
                    <w:p w:rsidR="00B7242C" w:rsidRPr="00B7242C" w:rsidRDefault="00B7242C" w:rsidP="00B7242C">
                      <w:pPr>
                        <w:spacing w:before="40" w:after="0" w:line="240" w:lineRule="auto"/>
                        <w:jc w:val="both"/>
                        <w:rPr>
                          <w:b/>
                          <w:color w:val="127D80"/>
                          <w:sz w:val="12"/>
                          <w:szCs w:val="12"/>
                        </w:rPr>
                      </w:pPr>
                    </w:p>
                    <w:p w:rsidR="00B7242C" w:rsidRPr="00837DF4" w:rsidRDefault="00B7242C" w:rsidP="00B7242C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</w:pP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Proposition : </w:t>
                      </w:r>
                      <w:r w:rsidR="009F64FE">
                        <w:rPr>
                          <w:b/>
                          <w:color w:val="F29000"/>
                          <w:sz w:val="20"/>
                          <w:szCs w:val="20"/>
                        </w:rPr>
                        <w:t>V</w:t>
                      </w:r>
                      <w:r w:rsidRPr="00B7242C">
                        <w:rPr>
                          <w:b/>
                          <w:color w:val="F29000"/>
                          <w:sz w:val="20"/>
                          <w:szCs w:val="20"/>
                        </w:rPr>
                        <w:t xml:space="preserve"> = k</w:t>
                      </w:r>
                      <w:r w:rsidRPr="00B7242C">
                        <w:rPr>
                          <w:rFonts w:cstheme="minorHAnsi"/>
                          <w:b/>
                          <w:color w:val="F29000"/>
                          <w:sz w:val="20"/>
                          <w:szCs w:val="20"/>
                        </w:rPr>
                        <w:t>×</w:t>
                      </w:r>
                      <w:r w:rsidR="009F64FE">
                        <w:rPr>
                          <w:b/>
                          <w:color w:val="F29000"/>
                          <w:sz w:val="20"/>
                          <w:szCs w:val="20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5753C34" wp14:editId="3D936497">
                <wp:simplePos x="0" y="0"/>
                <wp:positionH relativeFrom="column">
                  <wp:posOffset>4661535</wp:posOffset>
                </wp:positionH>
                <wp:positionV relativeFrom="paragraph">
                  <wp:posOffset>1485900</wp:posOffset>
                </wp:positionV>
                <wp:extent cx="2057400" cy="666115"/>
                <wp:effectExtent l="1270" t="7620" r="8255" b="2540"/>
                <wp:wrapNone/>
                <wp:docPr id="2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666115"/>
                        </a:xfrm>
                        <a:prstGeom prst="rect">
                          <a:avLst/>
                        </a:prstGeom>
                        <a:solidFill>
                          <a:srgbClr val="CCE9AD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F7B340" w14:textId="77777777" w:rsidR="00B7242C" w:rsidRDefault="00B7242C" w:rsidP="00B7242C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③</w:t>
                            </w:r>
                            <w:proofErr w:type="gramEnd"/>
                            <w:r w:rsidRPr="00D575DF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Affichage du 1</w:t>
                            </w:r>
                            <w:r w:rsidRPr="00B7242C">
                              <w:rPr>
                                <w:b/>
                                <w:color w:val="127D80"/>
                                <w:sz w:val="20"/>
                                <w:szCs w:val="20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graphique</w:t>
                            </w:r>
                          </w:p>
                          <w:p w14:paraId="63A47218" w14:textId="77777777" w:rsidR="00B7242C" w:rsidRPr="00B7242C" w:rsidRDefault="00B7242C" w:rsidP="00B7242C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color w:val="127D80"/>
                                <w:sz w:val="12"/>
                                <w:szCs w:val="12"/>
                              </w:rPr>
                            </w:pPr>
                          </w:p>
                          <w:p w14:paraId="36B9E660" w14:textId="77777777" w:rsidR="00B7242C" w:rsidRPr="00837DF4" w:rsidRDefault="00B7242C" w:rsidP="00B7242C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Proposition : </w:t>
                            </w:r>
                            <w:r w:rsidRPr="00B7242C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 xml:space="preserve">P = </w:t>
                            </w:r>
                            <w:proofErr w:type="spellStart"/>
                            <w:r w:rsidRPr="00B7242C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k</w:t>
                            </w:r>
                            <w:r w:rsidRPr="00B7242C">
                              <w:rPr>
                                <w:rFonts w:cstheme="minorHAnsi"/>
                                <w:b/>
                                <w:color w:val="F29000"/>
                                <w:sz w:val="20"/>
                                <w:szCs w:val="20"/>
                              </w:rPr>
                              <w:t>×</w:t>
                            </w:r>
                            <w:r w:rsidRPr="00B7242C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V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4" o:spid="_x0000_s1038" type="#_x0000_t202" style="position:absolute;margin-left:367.05pt;margin-top:117pt;width:162pt;height:52.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" fillcolor="#cce9ad" stroked="f">
                <v:fill opacity="32896f"/>
                <v:textbox>
                  <w:txbxContent>
                    <w:p w:rsidR="00B7242C" w:rsidRDefault="00B7242C" w:rsidP="00B7242C">
                      <w:pPr>
                        <w:spacing w:before="40" w:after="0" w:line="240" w:lineRule="auto"/>
                        <w:jc w:val="both"/>
                        <w:rPr>
                          <w:b/>
                          <w:color w:val="127D8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③</w:t>
                      </w:r>
                      <w:r w:rsidRPr="00D575DF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>Affichage du 1</w:t>
                      </w:r>
                      <w:r w:rsidRPr="00B7242C">
                        <w:rPr>
                          <w:b/>
                          <w:color w:val="127D80"/>
                          <w:sz w:val="20"/>
                          <w:szCs w:val="20"/>
                          <w:vertAlign w:val="superscript"/>
                        </w:rPr>
                        <w:t>er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graphique</w:t>
                      </w:r>
                    </w:p>
                    <w:p w:rsidR="00B7242C" w:rsidRPr="00B7242C" w:rsidRDefault="00B7242C" w:rsidP="00B7242C">
                      <w:pPr>
                        <w:spacing w:before="40" w:after="0" w:line="240" w:lineRule="auto"/>
                        <w:jc w:val="both"/>
                        <w:rPr>
                          <w:b/>
                          <w:color w:val="127D80"/>
                          <w:sz w:val="12"/>
                          <w:szCs w:val="12"/>
                        </w:rPr>
                      </w:pPr>
                    </w:p>
                    <w:p w:rsidR="00B7242C" w:rsidRPr="00837DF4" w:rsidRDefault="00B7242C" w:rsidP="00B7242C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</w:pP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Proposition : </w:t>
                      </w:r>
                      <w:r w:rsidRPr="00B7242C">
                        <w:rPr>
                          <w:b/>
                          <w:color w:val="F29000"/>
                          <w:sz w:val="20"/>
                          <w:szCs w:val="20"/>
                        </w:rPr>
                        <w:t>P = k</w:t>
                      </w:r>
                      <w:r w:rsidRPr="00B7242C">
                        <w:rPr>
                          <w:rFonts w:cstheme="minorHAnsi"/>
                          <w:b/>
                          <w:color w:val="F29000"/>
                          <w:sz w:val="20"/>
                          <w:szCs w:val="20"/>
                        </w:rPr>
                        <w:t>×</w:t>
                      </w:r>
                      <w:r w:rsidRPr="00B7242C">
                        <w:rPr>
                          <w:b/>
                          <w:color w:val="F29000"/>
                          <w:sz w:val="20"/>
                          <w:szCs w:val="20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A86DC8E" wp14:editId="02C81C6A">
                <wp:simplePos x="0" y="0"/>
                <wp:positionH relativeFrom="column">
                  <wp:posOffset>1826895</wp:posOffset>
                </wp:positionH>
                <wp:positionV relativeFrom="paragraph">
                  <wp:posOffset>221615</wp:posOffset>
                </wp:positionV>
                <wp:extent cx="2118995" cy="581025"/>
                <wp:effectExtent l="52705" t="19685" r="19050" b="0"/>
                <wp:wrapNone/>
                <wp:docPr id="23" name="Ar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2118995" cy="58102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0624"/>
                            <a:gd name="T1" fmla="*/ 0 h 21600"/>
                            <a:gd name="T2" fmla="*/ 20624 w 20624"/>
                            <a:gd name="T3" fmla="*/ 15181 h 21600"/>
                            <a:gd name="T4" fmla="*/ 0 w 2062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624" h="21600" fill="none" extrusionOk="0">
                              <a:moveTo>
                                <a:pt x="0" y="0"/>
                              </a:moveTo>
                              <a:cubicBezTo>
                                <a:pt x="9456" y="0"/>
                                <a:pt x="17813" y="6151"/>
                                <a:pt x="20624" y="15180"/>
                              </a:cubicBezTo>
                            </a:path>
                            <a:path w="20624" h="21600" stroke="0" extrusionOk="0">
                              <a:moveTo>
                                <a:pt x="0" y="0"/>
                              </a:moveTo>
                              <a:cubicBezTo>
                                <a:pt x="9456" y="0"/>
                                <a:pt x="17813" y="6151"/>
                                <a:pt x="20624" y="1518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127D80"/>
                          </a:solidFill>
                          <a:round/>
                          <a:headEnd/>
                          <a:tailEnd type="stealth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36D75" id="Arc 62" o:spid="_x0000_s1026" style="position:absolute;margin-left:143.85pt;margin-top:17.45pt;width:166.85pt;height:45.75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62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" path="m,nfc9456,,17813,6151,20624,15180em,nsc9456,,17813,6151,20624,15180l,21600,,xe" filled="f" strokecolor="#127d80" strokeweight="2pt">
                <v:stroke endarrow="classic"/>
                <v:path arrowok="t" o:extrusionok="f" o:connecttype="custom" o:connectlocs="0,0;2118995,408358;0,581025" o:connectangles="0,0,0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1F6C667" wp14:editId="03264A98">
                <wp:simplePos x="0" y="0"/>
                <wp:positionH relativeFrom="column">
                  <wp:posOffset>3947160</wp:posOffset>
                </wp:positionH>
                <wp:positionV relativeFrom="paragraph">
                  <wp:posOffset>571500</wp:posOffset>
                </wp:positionV>
                <wp:extent cx="2771775" cy="837565"/>
                <wp:effectExtent l="1270" t="7620" r="8255" b="2540"/>
                <wp:wrapNone/>
                <wp:docPr id="22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837565"/>
                        </a:xfrm>
                        <a:prstGeom prst="rect">
                          <a:avLst/>
                        </a:prstGeom>
                        <a:solidFill>
                          <a:srgbClr val="CCE9AD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517BD4" w14:textId="77777777" w:rsidR="00D575DF" w:rsidRDefault="00D575DF" w:rsidP="00D575DF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②</w:t>
                            </w:r>
                            <w:proofErr w:type="gramEnd"/>
                            <w:r w:rsidRPr="00D575DF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Utilisation de la fonction </w:t>
                            </w:r>
                            <w:hyperlink r:id="rId14" w:anchor="matplotlib.figure.Figure" w:history="1">
                              <w:r w:rsidRPr="00D575DF">
                                <w:rPr>
                                  <w:rStyle w:val="Lienhypertexte"/>
                                  <w:b/>
                                  <w:color w:val="F29000"/>
                                  <w:sz w:val="20"/>
                                  <w:szCs w:val="20"/>
                                  <w:u w:val="none"/>
                                </w:rPr>
                                <w:t>figure</w:t>
                              </w:r>
                            </w:hyperlink>
                            <w:r w:rsidRPr="00D575DF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qui comprend l'argument </w:t>
                            </w:r>
                            <w:proofErr w:type="spellStart"/>
                            <w:r w:rsidRPr="00D575DF">
                              <w:rPr>
                                <w:b/>
                                <w:color w:val="F29000"/>
                                <w:sz w:val="20"/>
                                <w:szCs w:val="20"/>
                              </w:rPr>
                              <w:t>figsize</w:t>
                            </w:r>
                            <w:proofErr w:type="spellEnd"/>
                            <w:r w:rsidRPr="00D575DF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contrôlant l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es</w:t>
                            </w:r>
                            <w:r w:rsidRPr="00D575DF"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dimension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s (10 inch</w:t>
                            </w:r>
                            <w:r>
                              <w:rPr>
                                <w:rFonts w:cstheme="minorHAnsi"/>
                                <w:b/>
                                <w:color w:val="127D80"/>
                                <w:sz w:val="20"/>
                                <w:szCs w:val="20"/>
                              </w:rPr>
                              <w:t>×</w:t>
                            </w: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10 </w:t>
                            </w:r>
                            <w:proofErr w:type="spellStart"/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inch</w:t>
                            </w:r>
                            <w:proofErr w:type="spellEnd"/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A084CF5" w14:textId="77777777" w:rsidR="00D575DF" w:rsidRPr="00D575DF" w:rsidRDefault="00D575DF" w:rsidP="00D575DF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127D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>inch</w:t>
                            </w:r>
                            <w:proofErr w:type="spellEnd"/>
                            <w:r>
                              <w:rPr>
                                <w:b/>
                                <w:color w:val="127D80"/>
                                <w:sz w:val="20"/>
                                <w:szCs w:val="20"/>
                              </w:rPr>
                              <w:t xml:space="preserve"> correspond à 2,54 cm</w:t>
                            </w:r>
                          </w:p>
                          <w:p w14:paraId="3B7D1DC8" w14:textId="77777777" w:rsidR="00D575DF" w:rsidRPr="00837DF4" w:rsidRDefault="00D575DF" w:rsidP="00D575DF">
                            <w:pPr>
                              <w:spacing w:before="40"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1" o:spid="_x0000_s1039" type="#_x0000_t202" style="position:absolute;margin-left:310.8pt;margin-top:45pt;width:218.25pt;height:65.9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" fillcolor="#cce9ad" stroked="f">
                <v:fill opacity="32896f"/>
                <v:textbox>
                  <w:txbxContent>
                    <w:p w:rsidR="00D575DF" w:rsidRDefault="00D575DF" w:rsidP="00D575DF">
                      <w:pPr>
                        <w:spacing w:before="40" w:after="0" w:line="240" w:lineRule="auto"/>
                        <w:jc w:val="both"/>
                        <w:rPr>
                          <w:b/>
                          <w:color w:val="127D8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②</w:t>
                      </w:r>
                      <w:r w:rsidRPr="00D575DF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Utilisation de la fonction </w:t>
                      </w:r>
                      <w:hyperlink r:id="rId16" w:anchor="matplotlib.figure.Figure" w:history="1">
                        <w:r w:rsidRPr="00D575DF">
                          <w:rPr>
                            <w:rStyle w:val="Lienhypertexte"/>
                            <w:b/>
                            <w:color w:val="F29000"/>
                            <w:sz w:val="20"/>
                            <w:szCs w:val="20"/>
                            <w:u w:val="none"/>
                          </w:rPr>
                          <w:t>figure</w:t>
                        </w:r>
                      </w:hyperlink>
                      <w:r w:rsidRPr="00D575DF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qui comprend l'argument </w:t>
                      </w:r>
                      <w:r w:rsidRPr="00D575DF">
                        <w:rPr>
                          <w:b/>
                          <w:color w:val="F29000"/>
                          <w:sz w:val="20"/>
                          <w:szCs w:val="20"/>
                        </w:rPr>
                        <w:t>figsize</w:t>
                      </w:r>
                      <w:r w:rsidRPr="00D575DF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contrôlant l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>es</w:t>
                      </w:r>
                      <w:r w:rsidRPr="00D575DF">
                        <w:rPr>
                          <w:b/>
                          <w:color w:val="127D80"/>
                          <w:sz w:val="20"/>
                          <w:szCs w:val="20"/>
                        </w:rPr>
                        <w:t xml:space="preserve"> dimension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>s (10 inch</w:t>
                      </w:r>
                      <w:r>
                        <w:rPr>
                          <w:rFonts w:cstheme="minorHAnsi"/>
                          <w:b/>
                          <w:color w:val="127D80"/>
                          <w:sz w:val="20"/>
                          <w:szCs w:val="20"/>
                        </w:rPr>
                        <w:t>×</w:t>
                      </w: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>10 inch)</w:t>
                      </w:r>
                    </w:p>
                    <w:p w:rsidR="00D575DF" w:rsidRPr="00D575DF" w:rsidRDefault="00D575DF" w:rsidP="00D575DF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color w:val="127D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127D80"/>
                          <w:sz w:val="20"/>
                          <w:szCs w:val="20"/>
                        </w:rPr>
                        <w:t>1 inch correspond à 2,54 cm</w:t>
                      </w:r>
                    </w:p>
                    <w:p w:rsidR="00D575DF" w:rsidRPr="00837DF4" w:rsidRDefault="00D575DF" w:rsidP="00D575DF">
                      <w:pPr>
                        <w:spacing w:before="40" w:after="0" w:line="240" w:lineRule="auto"/>
                        <w:jc w:val="both"/>
                        <w:rPr>
                          <w:rFonts w:ascii="Times New Roman" w:hAnsi="Times New Roman" w:cs="Times New Roman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31C15"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fr-FR"/>
        </w:rPr>
        <w:drawing>
          <wp:inline distT="0" distB="0" distL="0" distR="0" wp14:anchorId="6F086648" wp14:editId="3048D9C9">
            <wp:extent cx="4762500" cy="4610100"/>
            <wp:effectExtent l="19050" t="0" r="0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CEEBE2" w14:textId="77777777" w:rsidR="006B0A77" w:rsidRDefault="006B0A77" w:rsidP="006B0A77">
      <w:pPr>
        <w:spacing w:after="0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683C1883" w14:textId="77777777" w:rsidR="0017331C" w:rsidRDefault="0017331C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64854A81" w14:textId="77777777" w:rsidR="0017331C" w:rsidRDefault="0017331C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68882CCC" w14:textId="77777777" w:rsidR="0017331C" w:rsidRDefault="0017331C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4B2B8A91" w14:textId="77777777" w:rsidR="0017331C" w:rsidRDefault="0017331C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606FAB33" w14:textId="77777777" w:rsidR="0017331C" w:rsidRDefault="0017331C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3707AB27" w14:textId="77777777" w:rsidR="0017331C" w:rsidRDefault="0017331C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3C3DD906" w14:textId="77777777" w:rsidR="00826D93" w:rsidRDefault="00826D93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2BBB9D90" w14:textId="77777777" w:rsidR="00826D93" w:rsidRDefault="00826D93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579863BE" w14:textId="77777777" w:rsidR="00826D93" w:rsidRDefault="00826D93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0C376657" w14:textId="77777777" w:rsidR="00826D93" w:rsidRDefault="00826D93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445DC3D0" w14:textId="77777777" w:rsidR="00826D93" w:rsidRDefault="00826D93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5C2DE2D8" w14:textId="77777777" w:rsidR="00826D93" w:rsidRDefault="00826D93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676461F7" w14:textId="77777777" w:rsidR="00826D93" w:rsidRDefault="00826D93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110F3758" w14:textId="77777777" w:rsidR="000662DE" w:rsidRDefault="000662DE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p w14:paraId="0FCAF30E" w14:textId="77777777" w:rsidR="000662DE" w:rsidRDefault="000662DE" w:rsidP="00B372D5">
      <w:pPr>
        <w:spacing w:after="0"/>
        <w:jc w:val="center"/>
        <w:rPr>
          <w:rFonts w:ascii="Times New Roman" w:hAnsi="Times New Roman" w:cs="Times New Roman"/>
          <w:b/>
          <w:color w:val="002060"/>
          <w:sz w:val="36"/>
          <w:szCs w:val="36"/>
        </w:rPr>
      </w:pPr>
    </w:p>
    <w:tbl>
      <w:tblPr>
        <w:tblW w:w="10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54"/>
        <w:gridCol w:w="1157"/>
        <w:gridCol w:w="1820"/>
      </w:tblGrid>
      <w:tr w:rsidR="001228C5" w14:paraId="2BE3CBEE" w14:textId="77777777" w:rsidTr="00C046DF">
        <w:trPr>
          <w:trHeight w:val="766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DB0985" w14:textId="77777777" w:rsidR="001228C5" w:rsidRPr="00D272BF" w:rsidRDefault="001228C5" w:rsidP="00C046D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  <w:r>
              <w:rPr>
                <w:rFonts w:ascii="Tempus Sans ITC" w:hAnsi="Tempus Sans ITC" w:cs="Times New Roman"/>
                <w:b/>
                <w:bCs/>
                <w:sz w:val="28"/>
              </w:rPr>
              <w:lastRenderedPageBreak/>
              <w:t>Physique-Chimie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91E51" w14:textId="77777777" w:rsidR="001228C5" w:rsidRPr="00336797" w:rsidRDefault="001228C5" w:rsidP="00C046D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4"/>
                <w:szCs w:val="24"/>
              </w:rPr>
            </w:pPr>
            <w:r w:rsidRPr="00336797">
              <w:rPr>
                <w:rFonts w:ascii="Tempus Sans ITC" w:hAnsi="Tempus Sans ITC" w:cs="Times New Roman"/>
                <w:b/>
                <w:bCs/>
                <w:sz w:val="24"/>
                <w:szCs w:val="24"/>
              </w:rPr>
              <w:t xml:space="preserve"> Fiche méthode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DCCB96" w14:textId="77777777" w:rsidR="001228C5" w:rsidRPr="00614A97" w:rsidRDefault="001228C5" w:rsidP="00C046D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4"/>
                <w:szCs w:val="4"/>
              </w:rPr>
            </w:pPr>
          </w:p>
          <w:p w14:paraId="7A7B223D" w14:textId="77777777" w:rsidR="001228C5" w:rsidRPr="00E26188" w:rsidRDefault="001228C5" w:rsidP="00C046D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"/>
                <w:szCs w:val="2"/>
              </w:rPr>
            </w:pPr>
          </w:p>
          <w:p w14:paraId="60DD7BD0" w14:textId="77777777" w:rsidR="001228C5" w:rsidRPr="00237C58" w:rsidRDefault="001228C5" w:rsidP="00C046D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  <w:r>
              <w:rPr>
                <w:rFonts w:ascii="Tempus Sans ITC" w:hAnsi="Tempus Sans ITC"/>
                <w:b/>
                <w:noProof/>
                <w:sz w:val="28"/>
                <w:lang w:eastAsia="fr-FR"/>
              </w:rPr>
              <w:drawing>
                <wp:inline distT="0" distB="0" distL="0" distR="0" wp14:anchorId="75D7C7B6" wp14:editId="72158D32">
                  <wp:extent cx="790349" cy="792000"/>
                  <wp:effectExtent l="19050" t="0" r="0" b="0"/>
                  <wp:docPr id="14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349" cy="79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28C5" w14:paraId="1C7831A8" w14:textId="77777777" w:rsidTr="00C046DF">
        <w:trPr>
          <w:trHeight w:val="766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133C7B" w14:textId="77777777" w:rsidR="001228C5" w:rsidRPr="001228C5" w:rsidRDefault="001228C5" w:rsidP="00C046DF">
            <w:pPr>
              <w:spacing w:after="0"/>
              <w:jc w:val="center"/>
              <w:rPr>
                <w:rFonts w:ascii="Tempus Sans ITC" w:hAnsi="Tempus Sans ITC"/>
                <w:b/>
                <w:bCs/>
                <w:color w:val="000000"/>
                <w:sz w:val="28"/>
                <w:szCs w:val="28"/>
              </w:rPr>
            </w:pPr>
            <w:r w:rsidRPr="001228C5">
              <w:rPr>
                <w:rFonts w:ascii="Tempus Sans ITC" w:hAnsi="Tempus Sans ITC"/>
                <w:b/>
                <w:bCs/>
                <w:color w:val="000000"/>
                <w:sz w:val="28"/>
                <w:szCs w:val="28"/>
              </w:rPr>
              <w:t>Etalonnage du capteur MPX5100AP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41E6A" w14:textId="77777777" w:rsidR="001228C5" w:rsidRPr="00CB301F" w:rsidRDefault="001228C5" w:rsidP="00C046D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F9948" w14:textId="77777777" w:rsidR="001228C5" w:rsidRPr="00D272BF" w:rsidRDefault="001228C5" w:rsidP="00C046DF">
            <w:pPr>
              <w:spacing w:after="0"/>
              <w:jc w:val="center"/>
              <w:rPr>
                <w:rFonts w:ascii="Tempus Sans ITC" w:hAnsi="Tempus Sans ITC" w:cs="Times New Roman"/>
                <w:b/>
                <w:bCs/>
                <w:sz w:val="28"/>
              </w:rPr>
            </w:pPr>
          </w:p>
        </w:tc>
      </w:tr>
    </w:tbl>
    <w:p w14:paraId="4A15ACFB" w14:textId="77777777" w:rsidR="001228C5" w:rsidRPr="00622413" w:rsidRDefault="001228C5" w:rsidP="001228C5">
      <w:pPr>
        <w:spacing w:after="0" w:line="240" w:lineRule="auto"/>
        <w:rPr>
          <w:rFonts w:ascii="Calibri" w:hAnsi="Calibri"/>
          <w:b/>
          <w:color w:val="002060"/>
          <w:sz w:val="28"/>
          <w:szCs w:val="28"/>
          <w:u w:val="single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892DE9" w:rsidRPr="0037025D" w14:paraId="7C03DCB5" w14:textId="77777777" w:rsidTr="00C046DF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3C9A06CE" w14:textId="77777777" w:rsidR="00892DE9" w:rsidRPr="00316C04" w:rsidRDefault="00892DE9" w:rsidP="00892DE9">
            <w:pPr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I</w:t>
            </w:r>
            <w:r w:rsidRPr="00316C04">
              <w:rPr>
                <w:b/>
                <w:color w:val="002060"/>
                <w:sz w:val="28"/>
                <w:szCs w:val="28"/>
              </w:rPr>
              <w:t xml:space="preserve">. </w:t>
            </w:r>
            <w:r>
              <w:rPr>
                <w:b/>
                <w:color w:val="002060"/>
                <w:sz w:val="28"/>
                <w:szCs w:val="28"/>
              </w:rPr>
              <w:t xml:space="preserve">Montage et mesures </w:t>
            </w:r>
          </w:p>
        </w:tc>
      </w:tr>
    </w:tbl>
    <w:p w14:paraId="3B36FDB8" w14:textId="77777777" w:rsidR="00892DE9" w:rsidRPr="00622413" w:rsidRDefault="00892DE9" w:rsidP="001228C5">
      <w:pPr>
        <w:spacing w:after="0" w:line="240" w:lineRule="auto"/>
        <w:rPr>
          <w:rFonts w:ascii="Calibri" w:hAnsi="Calibri"/>
          <w:b/>
          <w:color w:val="002060"/>
          <w:sz w:val="8"/>
          <w:szCs w:val="8"/>
          <w:u w:val="single"/>
        </w:rPr>
      </w:pPr>
    </w:p>
    <w:p w14:paraId="47B06053" w14:textId="77777777" w:rsidR="00202C7B" w:rsidRDefault="00202C7B" w:rsidP="00202C7B">
      <w:pPr>
        <w:pStyle w:val="Paragraphedeliste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Brancher</w:t>
      </w:r>
      <w:r w:rsidR="003F27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 pressiomètre, le capteur de pression</w:t>
      </w:r>
      <w:r w:rsidR="003C051A">
        <w:rPr>
          <w:rFonts w:ascii="Times New Roman" w:hAnsi="Times New Roman" w:cs="Times New Roman"/>
          <w:color w:val="000000" w:themeColor="text1"/>
          <w:sz w:val="24"/>
          <w:szCs w:val="24"/>
        </w:rPr>
        <w:t>, le voltmètre</w:t>
      </w:r>
      <w:r w:rsidR="003F27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et la seringue </w:t>
      </w:r>
      <w:r w:rsidR="003C051A">
        <w:rPr>
          <w:rFonts w:ascii="Times New Roman" w:hAnsi="Times New Roman" w:cs="Times New Roman"/>
          <w:color w:val="000000" w:themeColor="text1"/>
          <w:sz w:val="24"/>
          <w:szCs w:val="24"/>
        </w:rPr>
        <w:t>tel que</w:t>
      </w:r>
      <w:r w:rsidR="009E47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 montage</w:t>
      </w:r>
      <w:r w:rsidR="003C0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sur la photo ci-dessous</w:t>
      </w:r>
      <w:r w:rsidR="003F27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Connecter </w:t>
      </w:r>
      <w:r w:rsidR="003C051A">
        <w:rPr>
          <w:rFonts w:ascii="Times New Roman" w:hAnsi="Times New Roman" w:cs="Times New Roman"/>
          <w:color w:val="000000" w:themeColor="text1"/>
          <w:sz w:val="24"/>
          <w:szCs w:val="24"/>
        </w:rPr>
        <w:t>le circuit électrique via le port USB</w:t>
      </w:r>
      <w:r w:rsidR="003F27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C051A">
        <w:rPr>
          <w:rFonts w:ascii="Times New Roman" w:hAnsi="Times New Roman" w:cs="Times New Roman"/>
          <w:color w:val="000000" w:themeColor="text1"/>
          <w:sz w:val="24"/>
          <w:szCs w:val="24"/>
        </w:rPr>
        <w:t>de</w:t>
      </w:r>
      <w:r w:rsidR="003F27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l’ordinateur</w:t>
      </w:r>
      <w:r w:rsidR="003C0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afin d’alimenter le capteur de pression</w:t>
      </w:r>
      <w:r w:rsidR="003F278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46C19E2" w14:textId="77777777" w:rsidR="00892DE9" w:rsidRPr="006E4022" w:rsidRDefault="00892DE9" w:rsidP="00892DE9">
      <w:pPr>
        <w:pStyle w:val="Paragraphedeliste"/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tbl>
      <w:tblPr>
        <w:tblStyle w:val="Grilledutableau"/>
        <w:tblW w:w="0" w:type="auto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20"/>
      </w:tblGrid>
      <w:tr w:rsidR="003C051A" w14:paraId="0F32E8BC" w14:textId="77777777" w:rsidTr="0056363D">
        <w:tc>
          <w:tcPr>
            <w:tcW w:w="10420" w:type="dxa"/>
          </w:tcPr>
          <w:p w14:paraId="5229C2C0" w14:textId="77777777" w:rsidR="003C051A" w:rsidRPr="00845314" w:rsidRDefault="003C051A" w:rsidP="006248EA">
            <w:pPr>
              <w:jc w:val="center"/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</w:pPr>
            <w:r w:rsidRPr="00845314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Etalonnage du capteur</w:t>
            </w:r>
            <w:r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 xml:space="preserve"> (montage)</w:t>
            </w:r>
          </w:p>
          <w:p w14:paraId="27211CD0" w14:textId="77777777" w:rsidR="003C051A" w:rsidRDefault="006E4022" w:rsidP="00A75B47">
            <w:pPr>
              <w:jc w:val="center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noProof/>
                <w:color w:val="002060"/>
                <w:sz w:val="12"/>
                <w:szCs w:val="12"/>
                <w:lang w:eastAsia="fr-FR"/>
              </w:rPr>
              <w:drawing>
                <wp:inline distT="0" distB="0" distL="0" distR="0" wp14:anchorId="3FD6AF93" wp14:editId="2A1A7059">
                  <wp:extent cx="4306896" cy="2520000"/>
                  <wp:effectExtent l="19050" t="0" r="0" b="0"/>
                  <wp:docPr id="21" name="Image 20" descr="essai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sai 3.jp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6896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5B21F8" w14:textId="77777777" w:rsidR="00176B10" w:rsidRPr="00176B10" w:rsidRDefault="00176B10" w:rsidP="00A75B47">
            <w:pPr>
              <w:jc w:val="center"/>
              <w:rPr>
                <w:rFonts w:ascii="Times New Roman" w:hAnsi="Times New Roman" w:cs="Times New Roman"/>
                <w:b/>
                <w:color w:val="002060"/>
                <w:sz w:val="8"/>
                <w:szCs w:val="8"/>
              </w:rPr>
            </w:pPr>
          </w:p>
        </w:tc>
      </w:tr>
    </w:tbl>
    <w:p w14:paraId="2F172C45" w14:textId="77777777" w:rsidR="005E0DE3" w:rsidRPr="00176B10" w:rsidRDefault="005E0DE3" w:rsidP="003C051A">
      <w:pPr>
        <w:spacing w:after="0"/>
        <w:jc w:val="center"/>
        <w:rPr>
          <w:rFonts w:ascii="Times New Roman" w:hAnsi="Times New Roman" w:cs="Times New Roman"/>
          <w:sz w:val="12"/>
          <w:szCs w:val="12"/>
        </w:rPr>
      </w:pPr>
    </w:p>
    <w:p w14:paraId="270A20D8" w14:textId="77777777" w:rsidR="009755DF" w:rsidRDefault="003C051A" w:rsidP="009755DF">
      <w:pPr>
        <w:pStyle w:val="Paragraphedeliste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Me</w:t>
      </w:r>
      <w:r w:rsidR="00E62EFF">
        <w:rPr>
          <w:rFonts w:ascii="Times New Roman" w:hAnsi="Times New Roman" w:cs="Times New Roman"/>
          <w:sz w:val="24"/>
          <w:szCs w:val="24"/>
        </w:rPr>
        <w:t>surer  la</w:t>
      </w:r>
      <w:proofErr w:type="gramEnd"/>
      <w:r w:rsidR="00E62EFF">
        <w:rPr>
          <w:rFonts w:ascii="Times New Roman" w:hAnsi="Times New Roman" w:cs="Times New Roman"/>
          <w:sz w:val="24"/>
          <w:szCs w:val="24"/>
        </w:rPr>
        <w:t xml:space="preserve"> pression et la tension pour un volume de gaz fixe. </w:t>
      </w:r>
      <w:r>
        <w:rPr>
          <w:rFonts w:ascii="Times New Roman" w:hAnsi="Times New Roman" w:cs="Times New Roman"/>
          <w:sz w:val="24"/>
          <w:szCs w:val="24"/>
        </w:rPr>
        <w:t>Après avoir effectu</w:t>
      </w:r>
      <w:r w:rsidR="003B7BC2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 cette première mesure, f</w:t>
      </w:r>
      <w:r w:rsidR="00E62EFF">
        <w:rPr>
          <w:rFonts w:ascii="Times New Roman" w:hAnsi="Times New Roman" w:cs="Times New Roman"/>
          <w:sz w:val="24"/>
          <w:szCs w:val="24"/>
        </w:rPr>
        <w:t>aire varier la pression à l’aide de la seringue</w:t>
      </w:r>
      <w:r>
        <w:rPr>
          <w:rFonts w:ascii="Times New Roman" w:hAnsi="Times New Roman" w:cs="Times New Roman"/>
          <w:sz w:val="24"/>
          <w:szCs w:val="24"/>
        </w:rPr>
        <w:t xml:space="preserve"> et </w:t>
      </w:r>
      <w:r w:rsidR="009755DF" w:rsidRPr="009755DF">
        <w:rPr>
          <w:rFonts w:ascii="Times New Roman" w:hAnsi="Times New Roman" w:cs="Times New Roman"/>
          <w:sz w:val="24"/>
          <w:szCs w:val="24"/>
        </w:rPr>
        <w:t>mesurer</w:t>
      </w:r>
      <w:r w:rsidR="00E62EFF">
        <w:rPr>
          <w:rFonts w:ascii="Times New Roman" w:hAnsi="Times New Roman" w:cs="Times New Roman"/>
          <w:sz w:val="24"/>
          <w:szCs w:val="24"/>
        </w:rPr>
        <w:t xml:space="preserve"> ainsi</w:t>
      </w:r>
      <w:r w:rsidR="009755DF" w:rsidRPr="009755DF">
        <w:rPr>
          <w:rFonts w:ascii="Times New Roman" w:hAnsi="Times New Roman" w:cs="Times New Roman"/>
          <w:sz w:val="24"/>
          <w:szCs w:val="24"/>
        </w:rPr>
        <w:t xml:space="preserve"> six</w:t>
      </w:r>
      <w:r w:rsidR="00E62EFF">
        <w:rPr>
          <w:rFonts w:ascii="Times New Roman" w:hAnsi="Times New Roman" w:cs="Times New Roman"/>
          <w:sz w:val="24"/>
          <w:szCs w:val="24"/>
        </w:rPr>
        <w:t xml:space="preserve"> autres</w:t>
      </w:r>
      <w:r w:rsidR="009755DF" w:rsidRPr="009755DF">
        <w:rPr>
          <w:rFonts w:ascii="Times New Roman" w:hAnsi="Times New Roman" w:cs="Times New Roman"/>
          <w:sz w:val="24"/>
          <w:szCs w:val="24"/>
        </w:rPr>
        <w:t xml:space="preserve"> couples tension-pression</w:t>
      </w:r>
      <w:r w:rsidR="00892DE9">
        <w:rPr>
          <w:rFonts w:ascii="Times New Roman" w:hAnsi="Times New Roman" w:cs="Times New Roman"/>
          <w:sz w:val="24"/>
          <w:szCs w:val="24"/>
        </w:rPr>
        <w:t xml:space="preserve"> </w:t>
      </w:r>
      <w:r w:rsidR="009755DF" w:rsidRPr="009755DF">
        <w:rPr>
          <w:rFonts w:ascii="Times New Roman" w:hAnsi="Times New Roman" w:cs="Times New Roman"/>
          <w:sz w:val="24"/>
          <w:szCs w:val="24"/>
        </w:rPr>
        <w:t>(</w:t>
      </w:r>
      <w:r w:rsidR="009755DF">
        <w:rPr>
          <w:rFonts w:ascii="Times New Roman" w:hAnsi="Times New Roman" w:cs="Times New Roman"/>
          <w:sz w:val="24"/>
          <w:szCs w:val="24"/>
        </w:rPr>
        <w:t>U</w:t>
      </w:r>
      <w:r w:rsidR="009755DF" w:rsidRPr="009755DF">
        <w:rPr>
          <w:rFonts w:ascii="Times New Roman" w:hAnsi="Times New Roman" w:cs="Times New Roman"/>
          <w:sz w:val="24"/>
          <w:szCs w:val="24"/>
        </w:rPr>
        <w:t>-</w:t>
      </w:r>
      <w:r w:rsidR="009755DF">
        <w:rPr>
          <w:rFonts w:ascii="Times New Roman" w:hAnsi="Times New Roman" w:cs="Times New Roman"/>
          <w:sz w:val="24"/>
          <w:szCs w:val="24"/>
        </w:rPr>
        <w:t>P</w:t>
      </w:r>
      <w:r w:rsidR="009755DF" w:rsidRPr="009755DF">
        <w:rPr>
          <w:rFonts w:ascii="Times New Roman" w:hAnsi="Times New Roman" w:cs="Times New Roman"/>
          <w:sz w:val="24"/>
          <w:szCs w:val="24"/>
        </w:rPr>
        <w:t>)</w:t>
      </w:r>
      <w:r w:rsidR="00892DE9">
        <w:rPr>
          <w:rFonts w:ascii="Times New Roman" w:hAnsi="Times New Roman" w:cs="Times New Roman"/>
          <w:sz w:val="24"/>
          <w:szCs w:val="24"/>
        </w:rPr>
        <w:t>. La pression étant obtenu</w:t>
      </w:r>
      <w:r w:rsidR="00257F71">
        <w:rPr>
          <w:rFonts w:ascii="Times New Roman" w:hAnsi="Times New Roman" w:cs="Times New Roman"/>
          <w:sz w:val="24"/>
          <w:szCs w:val="24"/>
        </w:rPr>
        <w:t>e</w:t>
      </w:r>
      <w:r w:rsidR="00892DE9">
        <w:rPr>
          <w:rFonts w:ascii="Times New Roman" w:hAnsi="Times New Roman" w:cs="Times New Roman"/>
          <w:sz w:val="24"/>
          <w:szCs w:val="24"/>
        </w:rPr>
        <w:t xml:space="preserve"> directement sur le pressiomètre</w:t>
      </w:r>
      <w:r w:rsidR="00257F71">
        <w:rPr>
          <w:rFonts w:ascii="Times New Roman" w:hAnsi="Times New Roman" w:cs="Times New Roman"/>
          <w:sz w:val="24"/>
          <w:szCs w:val="24"/>
        </w:rPr>
        <w:t>,</w:t>
      </w:r>
      <w:r w:rsidR="009E47FD">
        <w:rPr>
          <w:rFonts w:ascii="Times New Roman" w:hAnsi="Times New Roman" w:cs="Times New Roman"/>
          <w:sz w:val="24"/>
          <w:szCs w:val="24"/>
        </w:rPr>
        <w:t xml:space="preserve"> mesurer</w:t>
      </w:r>
      <w:r w:rsidR="00257F71">
        <w:rPr>
          <w:rFonts w:ascii="Times New Roman" w:hAnsi="Times New Roman" w:cs="Times New Roman"/>
          <w:sz w:val="24"/>
          <w:szCs w:val="24"/>
        </w:rPr>
        <w:t xml:space="preserve"> la tension </w:t>
      </w:r>
      <w:r w:rsidR="00E62EFF">
        <w:rPr>
          <w:rFonts w:ascii="Times New Roman" w:hAnsi="Times New Roman" w:cs="Times New Roman"/>
          <w:sz w:val="24"/>
          <w:szCs w:val="24"/>
        </w:rPr>
        <w:t>à l’aide du voltmètre</w:t>
      </w:r>
      <w:r w:rsidR="00297F99">
        <w:rPr>
          <w:rFonts w:ascii="Times New Roman" w:hAnsi="Times New Roman" w:cs="Times New Roman"/>
          <w:sz w:val="24"/>
          <w:szCs w:val="24"/>
        </w:rPr>
        <w:t>.</w:t>
      </w:r>
    </w:p>
    <w:p w14:paraId="4A9AC6C6" w14:textId="77777777" w:rsidR="00F63999" w:rsidRDefault="00F63999" w:rsidP="009755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jc w:val="center"/>
        <w:shd w:val="clear" w:color="auto" w:fill="95B3D7" w:themeFill="accent1" w:themeFillTint="99"/>
        <w:tblLook w:val="04A0" w:firstRow="1" w:lastRow="0" w:firstColumn="1" w:lastColumn="0" w:noHBand="0" w:noVBand="1"/>
      </w:tblPr>
      <w:tblGrid>
        <w:gridCol w:w="10194"/>
      </w:tblGrid>
      <w:tr w:rsidR="00F63999" w:rsidRPr="0037025D" w14:paraId="5CAEEB7C" w14:textId="77777777" w:rsidTr="00C046DF">
        <w:trPr>
          <w:jc w:val="center"/>
        </w:trPr>
        <w:tc>
          <w:tcPr>
            <w:tcW w:w="10684" w:type="dxa"/>
            <w:shd w:val="clear" w:color="auto" w:fill="95B3D7" w:themeFill="accent1" w:themeFillTint="99"/>
          </w:tcPr>
          <w:p w14:paraId="2EC87EA2" w14:textId="77777777" w:rsidR="00F63999" w:rsidRPr="00316C04" w:rsidRDefault="00F63999" w:rsidP="00F63999">
            <w:pPr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II</w:t>
            </w:r>
            <w:r w:rsidRPr="00316C04">
              <w:rPr>
                <w:b/>
                <w:color w:val="002060"/>
                <w:sz w:val="28"/>
                <w:szCs w:val="28"/>
              </w:rPr>
              <w:t xml:space="preserve">. </w:t>
            </w:r>
            <w:r>
              <w:rPr>
                <w:b/>
                <w:color w:val="002060"/>
                <w:sz w:val="28"/>
                <w:szCs w:val="28"/>
              </w:rPr>
              <w:t>Droite d’étalonnage</w:t>
            </w:r>
          </w:p>
        </w:tc>
      </w:tr>
    </w:tbl>
    <w:p w14:paraId="3D8CDDB2" w14:textId="77777777" w:rsidR="00176B10" w:rsidRDefault="00A75B47" w:rsidP="00176B10">
      <w:pPr>
        <w:spacing w:after="0"/>
        <w:jc w:val="both"/>
        <w:rPr>
          <w:rFonts w:ascii="Times New Roman" w:hAnsi="Times New Roman" w:cs="Times New Roman"/>
          <w:sz w:val="8"/>
          <w:szCs w:val="8"/>
        </w:rPr>
      </w:pPr>
      <w:r w:rsidRPr="00176B10">
        <w:rPr>
          <w:rFonts w:ascii="Times New Roman" w:hAnsi="Times New Roman" w:cs="Times New Roman"/>
          <w:noProof/>
          <w:sz w:val="8"/>
          <w:szCs w:val="8"/>
          <w:lang w:eastAsia="fr-FR"/>
        </w:rPr>
        <w:drawing>
          <wp:anchor distT="0" distB="0" distL="114300" distR="114300" simplePos="0" relativeHeight="251702272" behindDoc="0" locked="0" layoutInCell="1" allowOverlap="1" wp14:anchorId="5354C6EB" wp14:editId="7660153C">
            <wp:simplePos x="0" y="0"/>
            <wp:positionH relativeFrom="column">
              <wp:posOffset>5894921</wp:posOffset>
            </wp:positionH>
            <wp:positionV relativeFrom="paragraph">
              <wp:posOffset>49278</wp:posOffset>
            </wp:positionV>
            <wp:extent cx="345056" cy="293298"/>
            <wp:effectExtent l="0" t="0" r="0" b="0"/>
            <wp:wrapNone/>
            <wp:docPr id="26" name="Image 16" descr="https://upload.wikimedia.org/wikipedia/commons/thumb/7/7e/Spyder_logo.svg/220px-Spyder_logo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upload.wikimedia.org/wikipedia/commons/thumb/7/7e/Spyder_logo.svg/220px-Spyder_logo.svg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r="6977" b="19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6" cy="293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021D3D9" w14:textId="77777777" w:rsidR="00297F99" w:rsidRPr="00176B10" w:rsidRDefault="00892DE9" w:rsidP="00176B10">
      <w:pPr>
        <w:pStyle w:val="Paragraphedeliste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6B10">
        <w:rPr>
          <w:rFonts w:ascii="Times New Roman" w:hAnsi="Times New Roman" w:cs="Times New Roman"/>
          <w:sz w:val="24"/>
          <w:szCs w:val="24"/>
        </w:rPr>
        <w:t>Afin de tracer la droite d’étalonnage et d’obtenir son équation, ouvrir d</w:t>
      </w:r>
      <w:r w:rsidR="009755DF" w:rsidRPr="00176B10">
        <w:rPr>
          <w:rFonts w:ascii="Times New Roman" w:hAnsi="Times New Roman" w:cs="Times New Roman"/>
          <w:sz w:val="24"/>
          <w:szCs w:val="24"/>
        </w:rPr>
        <w:t xml:space="preserve">ans l’IDE </w:t>
      </w:r>
      <w:proofErr w:type="spellStart"/>
      <w:r w:rsidR="009755DF" w:rsidRPr="00176B10">
        <w:rPr>
          <w:rFonts w:ascii="Times New Roman" w:hAnsi="Times New Roman" w:cs="Times New Roman"/>
          <w:b/>
          <w:sz w:val="24"/>
          <w:szCs w:val="24"/>
        </w:rPr>
        <w:t>spyder</w:t>
      </w:r>
      <w:proofErr w:type="spellEnd"/>
      <w:r w:rsidR="00CB4EFD" w:rsidRPr="00176B10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gramStart"/>
      <w:r w:rsidR="00CB4EFD" w:rsidRPr="00176B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4EFD" w:rsidRPr="00176B1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CB4EFD" w:rsidRPr="00176B10">
        <w:rPr>
          <w:rFonts w:ascii="Times New Roman" w:hAnsi="Times New Roman" w:cs="Times New Roman"/>
          <w:sz w:val="24"/>
          <w:szCs w:val="24"/>
        </w:rPr>
        <w:t xml:space="preserve"> </w:t>
      </w:r>
      <w:r w:rsidRPr="00176B10">
        <w:rPr>
          <w:rFonts w:ascii="Times New Roman" w:hAnsi="Times New Roman" w:cs="Times New Roman"/>
          <w:sz w:val="24"/>
          <w:szCs w:val="24"/>
        </w:rPr>
        <w:t xml:space="preserve">le programme </w:t>
      </w:r>
      <w:r w:rsidRPr="00176B10">
        <w:rPr>
          <w:rFonts w:ascii="Times New Roman" w:hAnsi="Times New Roman" w:cs="Times New Roman"/>
          <w:b/>
          <w:sz w:val="24"/>
          <w:szCs w:val="24"/>
        </w:rPr>
        <w:t>Etalonnage_capteur_eleve.py</w:t>
      </w:r>
      <w:r w:rsidR="00A75B47" w:rsidRPr="00176B10">
        <w:rPr>
          <w:rFonts w:ascii="Times New Roman" w:hAnsi="Times New Roman" w:cs="Times New Roman"/>
          <w:sz w:val="24"/>
          <w:szCs w:val="24"/>
        </w:rPr>
        <w:t xml:space="preserve"> (Une partie de ce programme est présenté ci-dessous).</w:t>
      </w:r>
    </w:p>
    <w:p w14:paraId="0CC9120A" w14:textId="77777777" w:rsidR="00E46F3F" w:rsidRPr="009755DF" w:rsidRDefault="006E4022" w:rsidP="006E402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Vous devez compléter les lignes </w:t>
      </w:r>
      <w:r w:rsidRPr="006E4022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et</w:t>
      </w:r>
      <w:r w:rsidRPr="006E4022">
        <w:rPr>
          <w:rFonts w:ascii="Times New Roman" w:hAnsi="Times New Roman" w:cs="Times New Roman"/>
          <w:b/>
          <w:sz w:val="24"/>
          <w:szCs w:val="24"/>
        </w:rPr>
        <w:t xml:space="preserve"> 12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8C5B3D2" w14:textId="77777777" w:rsidR="004B47E4" w:rsidRDefault="00586F42" w:rsidP="009755DF">
      <w:pPr>
        <w:pStyle w:val="Paragraphedeliste"/>
        <w:spacing w:after="0"/>
        <w:ind w:left="360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F1BA644" wp14:editId="42C66821">
                <wp:simplePos x="0" y="0"/>
                <wp:positionH relativeFrom="column">
                  <wp:posOffset>1612265</wp:posOffset>
                </wp:positionH>
                <wp:positionV relativeFrom="paragraph">
                  <wp:posOffset>318135</wp:posOffset>
                </wp:positionV>
                <wp:extent cx="2303780" cy="1078865"/>
                <wp:effectExtent l="38100" t="7620" r="10795" b="56515"/>
                <wp:wrapNone/>
                <wp:docPr id="20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03780" cy="10788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7B335" id="AutoShape 58" o:spid="_x0000_s1026" type="#_x0000_t32" style="position:absolute;margin-left:126.95pt;margin-top:25.05pt;width:181.4pt;height:84.95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" strokecolor="#002060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0958344" wp14:editId="12D9BA46">
                <wp:simplePos x="0" y="0"/>
                <wp:positionH relativeFrom="column">
                  <wp:posOffset>1616075</wp:posOffset>
                </wp:positionH>
                <wp:positionV relativeFrom="paragraph">
                  <wp:posOffset>303530</wp:posOffset>
                </wp:positionV>
                <wp:extent cx="2320925" cy="854075"/>
                <wp:effectExtent l="32385" t="12065" r="8890" b="57785"/>
                <wp:wrapNone/>
                <wp:docPr id="19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20925" cy="854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C0D3C" id="AutoShape 57" o:spid="_x0000_s1026" type="#_x0000_t32" style="position:absolute;margin-left:127.25pt;margin-top:23.9pt;width:182.75pt;height:67.25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" strokecolor="#002060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3" behindDoc="0" locked="0" layoutInCell="1" allowOverlap="1" wp14:anchorId="45CBB87E" wp14:editId="337181EE">
                <wp:simplePos x="0" y="0"/>
                <wp:positionH relativeFrom="column">
                  <wp:posOffset>3935095</wp:posOffset>
                </wp:positionH>
                <wp:positionV relativeFrom="paragraph">
                  <wp:posOffset>96520</wp:posOffset>
                </wp:positionV>
                <wp:extent cx="2717165" cy="673100"/>
                <wp:effectExtent l="17780" t="14605" r="17780" b="17145"/>
                <wp:wrapNone/>
                <wp:docPr id="17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7165" cy="673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E34583" id="AutoShape 56" o:spid="_x0000_s1026" style="position:absolute;margin-left:309.85pt;margin-top:7.6pt;width:213.95pt;height:53pt;z-index:25166233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" fillcolor="#dbe5f1 [660]" strokecolor="#002060" strokeweight="1.5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4925E3B" wp14:editId="1E35BDF3">
                <wp:simplePos x="0" y="0"/>
                <wp:positionH relativeFrom="column">
                  <wp:posOffset>3966845</wp:posOffset>
                </wp:positionH>
                <wp:positionV relativeFrom="paragraph">
                  <wp:posOffset>114935</wp:posOffset>
                </wp:positionV>
                <wp:extent cx="2587625" cy="772795"/>
                <wp:effectExtent l="0" t="0" r="0" b="3175"/>
                <wp:wrapNone/>
                <wp:docPr id="1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772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171673" w14:textId="77777777" w:rsidR="00297F99" w:rsidRPr="00297F99" w:rsidRDefault="00297F99" w:rsidP="00297F9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</w:pPr>
                            <w:r w:rsidRPr="00297F99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>Vous devez indiquer vos valeurs (obtenues précédemment), elles doivent</w:t>
                            </w:r>
                            <w:r w:rsidR="003718A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 xml:space="preserve"> être</w:t>
                            </w:r>
                            <w:r w:rsidRPr="00297F99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 xml:space="preserve"> séparé</w:t>
                            </w:r>
                            <w:r w:rsidR="003718AC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>e</w:t>
                            </w:r>
                            <w:r w:rsidRPr="00297F99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>s par une virgule.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5" o:spid="_x0000_s1040" type="#_x0000_t202" style="position:absolute;left:0;text-align:left;margin-left:312.35pt;margin-top:9.05pt;width:203.75pt;height:60.85pt;z-index:2517043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" filled="f" stroked="f">
                <v:textbox style="mso-fit-shape-to-text:t">
                  <w:txbxContent>
                    <w:p w:rsidR="00297F99" w:rsidRPr="00297F99" w:rsidRDefault="00297F99" w:rsidP="00297F99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</w:pPr>
                      <w:r w:rsidRPr="00297F99"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>Vous devez indiquer vos valeurs (obtenues précédemment), elles doivent</w:t>
                      </w:r>
                      <w:r w:rsidR="003718AC"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 xml:space="preserve"> être</w:t>
                      </w:r>
                      <w:r w:rsidRPr="00297F99"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 xml:space="preserve"> séparé</w:t>
                      </w:r>
                      <w:r w:rsidR="003718AC"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>e</w:t>
                      </w:r>
                      <w:r w:rsidRPr="00297F99">
                        <w:rPr>
                          <w:rFonts w:ascii="Times New Roman" w:hAnsi="Times New Roman" w:cs="Times New Roman"/>
                          <w:b/>
                          <w:color w:val="002060"/>
                        </w:rPr>
                        <w:t>s par une virgule.</w:t>
                      </w:r>
                    </w:p>
                  </w:txbxContent>
                </v:textbox>
              </v:shape>
            </w:pict>
          </mc:Fallback>
        </mc:AlternateContent>
      </w:r>
      <w:r w:rsidR="00876471" w:rsidRPr="009755DF">
        <w:rPr>
          <w:rFonts w:ascii="Times New Roman" w:hAnsi="Times New Roman" w:cs="Times New Roman"/>
          <w:b/>
          <w:noProof/>
          <w:color w:val="002060"/>
          <w:sz w:val="24"/>
          <w:szCs w:val="24"/>
          <w:lang w:eastAsia="fr-FR"/>
        </w:rPr>
        <w:drawing>
          <wp:inline distT="0" distB="0" distL="0" distR="0" wp14:anchorId="0EC4D5D1" wp14:editId="304B71CB">
            <wp:extent cx="4623603" cy="2432649"/>
            <wp:effectExtent l="19050" t="0" r="5547" b="0"/>
            <wp:docPr id="1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b="48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603" cy="243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903CE1" w14:textId="77777777" w:rsidR="00622413" w:rsidRPr="00622413" w:rsidRDefault="00622413" w:rsidP="009755DF">
      <w:pPr>
        <w:pStyle w:val="Paragraphedeliste"/>
        <w:spacing w:after="0"/>
        <w:ind w:left="360"/>
        <w:rPr>
          <w:rFonts w:ascii="Times New Roman" w:hAnsi="Times New Roman" w:cs="Times New Roman"/>
          <w:b/>
          <w:color w:val="002060"/>
          <w:sz w:val="8"/>
          <w:szCs w:val="8"/>
        </w:rPr>
      </w:pPr>
    </w:p>
    <w:p w14:paraId="7F7C696A" w14:textId="77777777" w:rsidR="00A75B47" w:rsidRPr="00622413" w:rsidRDefault="009E47FD" w:rsidP="00622413">
      <w:pPr>
        <w:pStyle w:val="Paragraphedeliste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Une fois</w:t>
      </w:r>
      <w:r w:rsidR="00A75B47" w:rsidRPr="00622413">
        <w:rPr>
          <w:rFonts w:ascii="Times New Roman" w:hAnsi="Times New Roman" w:cs="Times New Roman"/>
          <w:sz w:val="24"/>
          <w:szCs w:val="24"/>
        </w:rPr>
        <w:t xml:space="preserve"> le </w:t>
      </w:r>
      <w:proofErr w:type="gramStart"/>
      <w:r w:rsidR="00622413" w:rsidRPr="00622413">
        <w:rPr>
          <w:rFonts w:ascii="Times New Roman" w:hAnsi="Times New Roman" w:cs="Times New Roman"/>
          <w:sz w:val="24"/>
          <w:szCs w:val="24"/>
        </w:rPr>
        <w:t>programme</w:t>
      </w:r>
      <w:r w:rsidR="00A75B47" w:rsidRPr="00622413">
        <w:rPr>
          <w:rFonts w:ascii="Times New Roman" w:hAnsi="Times New Roman" w:cs="Times New Roman"/>
          <w:sz w:val="24"/>
          <w:szCs w:val="24"/>
        </w:rPr>
        <w:t xml:space="preserve">  complété</w:t>
      </w:r>
      <w:proofErr w:type="gramEnd"/>
      <w:r w:rsidR="00A75B47" w:rsidRPr="00622413">
        <w:rPr>
          <w:rFonts w:ascii="Times New Roman" w:hAnsi="Times New Roman" w:cs="Times New Roman"/>
          <w:sz w:val="24"/>
          <w:szCs w:val="24"/>
        </w:rPr>
        <w:t xml:space="preserve">, lancer le fichier en appuyant sur </w:t>
      </w:r>
      <w:r w:rsidR="00A75B47" w:rsidRPr="00622413">
        <w:rPr>
          <w:rFonts w:ascii="Times New Roman" w:hAnsi="Times New Roman" w:cs="Times New Roman"/>
          <w:b/>
          <w:sz w:val="24"/>
          <w:szCs w:val="24"/>
        </w:rPr>
        <w:t>F5</w:t>
      </w:r>
      <w:r w:rsidR="00A75B47" w:rsidRPr="00622413">
        <w:rPr>
          <w:rFonts w:ascii="Times New Roman" w:hAnsi="Times New Roman" w:cs="Times New Roman"/>
          <w:sz w:val="24"/>
          <w:szCs w:val="24"/>
        </w:rPr>
        <w:t>,</w:t>
      </w:r>
      <w:r w:rsidR="00622413">
        <w:rPr>
          <w:rFonts w:ascii="Times New Roman" w:hAnsi="Times New Roman" w:cs="Times New Roman"/>
          <w:sz w:val="24"/>
          <w:szCs w:val="24"/>
        </w:rPr>
        <w:t xml:space="preserve"> le logiciel vous demande de</w:t>
      </w:r>
      <w:r w:rsidR="00A75B47" w:rsidRPr="00622413">
        <w:rPr>
          <w:rFonts w:ascii="Times New Roman" w:hAnsi="Times New Roman" w:cs="Times New Roman"/>
          <w:sz w:val="24"/>
          <w:szCs w:val="24"/>
        </w:rPr>
        <w:t xml:space="preserve"> sélectionner une configuration </w:t>
      </w:r>
      <w:r w:rsidR="00622413" w:rsidRPr="00622413">
        <w:rPr>
          <w:rFonts w:ascii="Times New Roman" w:hAnsi="Times New Roman" w:cs="Times New Roman"/>
          <w:sz w:val="24"/>
          <w:szCs w:val="24"/>
        </w:rPr>
        <w:t>d’exécution,</w:t>
      </w:r>
      <w:r w:rsidR="00A75B47" w:rsidRPr="00622413">
        <w:rPr>
          <w:rFonts w:ascii="Times New Roman" w:hAnsi="Times New Roman" w:cs="Times New Roman"/>
          <w:sz w:val="24"/>
          <w:szCs w:val="24"/>
        </w:rPr>
        <w:t xml:space="preserve"> choisir</w:t>
      </w:r>
      <w:r w:rsidR="00622413">
        <w:rPr>
          <w:rFonts w:ascii="Times New Roman" w:hAnsi="Times New Roman" w:cs="Times New Roman"/>
          <w:sz w:val="24"/>
          <w:szCs w:val="24"/>
        </w:rPr>
        <w:t xml:space="preserve"> </w:t>
      </w:r>
      <w:r w:rsidRPr="009E47FD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 </w:t>
      </w:r>
      <w:r w:rsidR="00622413" w:rsidRPr="00622413">
        <w:rPr>
          <w:rFonts w:ascii="Times New Roman" w:hAnsi="Times New Roman" w:cs="Times New Roman"/>
          <w:b/>
          <w:sz w:val="24"/>
          <w:szCs w:val="24"/>
        </w:rPr>
        <w:t>exécuter</w:t>
      </w:r>
      <w:r w:rsidR="00A75B47" w:rsidRPr="00622413">
        <w:rPr>
          <w:rFonts w:ascii="Times New Roman" w:hAnsi="Times New Roman" w:cs="Times New Roman"/>
          <w:b/>
          <w:sz w:val="24"/>
          <w:szCs w:val="24"/>
        </w:rPr>
        <w:t xml:space="preserve"> dans un </w:t>
      </w:r>
      <w:r w:rsidR="00622413" w:rsidRPr="00622413">
        <w:rPr>
          <w:rFonts w:ascii="Times New Roman" w:hAnsi="Times New Roman" w:cs="Times New Roman"/>
          <w:b/>
          <w:sz w:val="24"/>
          <w:szCs w:val="24"/>
        </w:rPr>
        <w:t>terminal</w:t>
      </w:r>
      <w:r w:rsidR="00A75B47" w:rsidRPr="00622413">
        <w:rPr>
          <w:rFonts w:ascii="Times New Roman" w:hAnsi="Times New Roman" w:cs="Times New Roman"/>
          <w:b/>
          <w:sz w:val="24"/>
          <w:szCs w:val="24"/>
        </w:rPr>
        <w:t xml:space="preserve"> système</w:t>
      </w:r>
      <w:r w:rsidR="00A75B47" w:rsidRPr="00622413">
        <w:rPr>
          <w:rFonts w:ascii="Times New Roman" w:hAnsi="Times New Roman" w:cs="Times New Roman"/>
          <w:sz w:val="24"/>
          <w:szCs w:val="24"/>
        </w:rPr>
        <w:t xml:space="preserve"> </w:t>
      </w:r>
      <w:r w:rsidR="00A75B47" w:rsidRPr="00622413">
        <w:rPr>
          <w:rFonts w:ascii="Times New Roman" w:hAnsi="Times New Roman" w:cs="Times New Roman"/>
          <w:b/>
          <w:sz w:val="24"/>
          <w:szCs w:val="24"/>
        </w:rPr>
        <w:t>externe</w:t>
      </w:r>
      <w:r>
        <w:rPr>
          <w:rFonts w:ascii="Times New Roman" w:hAnsi="Times New Roman" w:cs="Times New Roman"/>
          <w:b/>
          <w:sz w:val="24"/>
          <w:szCs w:val="24"/>
        </w:rPr>
        <w:t> »</w:t>
      </w:r>
      <w:r w:rsidR="00A75B47" w:rsidRPr="00622413">
        <w:rPr>
          <w:rFonts w:ascii="Times New Roman" w:hAnsi="Times New Roman" w:cs="Times New Roman"/>
          <w:sz w:val="24"/>
          <w:szCs w:val="24"/>
        </w:rPr>
        <w:t xml:space="preserve"> puis </w:t>
      </w:r>
      <w:r w:rsidRPr="009E47FD">
        <w:rPr>
          <w:rFonts w:ascii="Times New Roman" w:hAnsi="Times New Roman" w:cs="Times New Roman"/>
          <w:b/>
          <w:sz w:val="24"/>
          <w:szCs w:val="24"/>
        </w:rPr>
        <w:t>« </w:t>
      </w:r>
      <w:r w:rsidR="00A75B47" w:rsidRPr="00622413">
        <w:rPr>
          <w:rFonts w:ascii="Times New Roman" w:hAnsi="Times New Roman" w:cs="Times New Roman"/>
          <w:b/>
          <w:sz w:val="24"/>
          <w:szCs w:val="24"/>
        </w:rPr>
        <w:t>OK</w:t>
      </w:r>
      <w:r>
        <w:rPr>
          <w:rFonts w:ascii="Times New Roman" w:hAnsi="Times New Roman" w:cs="Times New Roman"/>
          <w:b/>
          <w:sz w:val="24"/>
          <w:szCs w:val="24"/>
        </w:rPr>
        <w:t> »</w:t>
      </w:r>
      <w:r w:rsidR="00A75B47" w:rsidRPr="00622413">
        <w:rPr>
          <w:rFonts w:ascii="Times New Roman" w:hAnsi="Times New Roman" w:cs="Times New Roman"/>
          <w:sz w:val="24"/>
          <w:szCs w:val="24"/>
        </w:rPr>
        <w:t>.</w:t>
      </w:r>
    </w:p>
    <w:sectPr w:rsidR="00A75B47" w:rsidRPr="00622413" w:rsidSect="005646BC">
      <w:pgSz w:w="11906" w:h="16838"/>
      <w:pgMar w:top="454" w:right="851" w:bottom="3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F04D0" w14:textId="77777777" w:rsidR="007817C4" w:rsidRDefault="007817C4" w:rsidP="00DF0B1B">
      <w:pPr>
        <w:spacing w:after="0" w:line="240" w:lineRule="auto"/>
      </w:pPr>
      <w:r>
        <w:separator/>
      </w:r>
    </w:p>
  </w:endnote>
  <w:endnote w:type="continuationSeparator" w:id="0">
    <w:p w14:paraId="2AD52D27" w14:textId="77777777" w:rsidR="007817C4" w:rsidRDefault="007817C4" w:rsidP="00DF0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D4F7F" w14:textId="77777777" w:rsidR="007817C4" w:rsidRDefault="007817C4" w:rsidP="00DF0B1B">
      <w:pPr>
        <w:spacing w:after="0" w:line="240" w:lineRule="auto"/>
      </w:pPr>
      <w:r>
        <w:separator/>
      </w:r>
    </w:p>
  </w:footnote>
  <w:footnote w:type="continuationSeparator" w:id="0">
    <w:p w14:paraId="79DF2DB6" w14:textId="77777777" w:rsidR="007817C4" w:rsidRDefault="007817C4" w:rsidP="00DF0B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167A"/>
    <w:multiLevelType w:val="hybridMultilevel"/>
    <w:tmpl w:val="C930BF7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89006B"/>
    <w:multiLevelType w:val="hybridMultilevel"/>
    <w:tmpl w:val="E2208532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00B60"/>
    <w:multiLevelType w:val="hybridMultilevel"/>
    <w:tmpl w:val="D758F742"/>
    <w:lvl w:ilvl="0" w:tplc="3DB6F40A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 w15:restartNumberingAfterBreak="0">
    <w:nsid w:val="1BB05C43"/>
    <w:multiLevelType w:val="hybridMultilevel"/>
    <w:tmpl w:val="07CEA6FC"/>
    <w:lvl w:ilvl="0" w:tplc="412817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5257A"/>
    <w:multiLevelType w:val="hybridMultilevel"/>
    <w:tmpl w:val="01625894"/>
    <w:lvl w:ilvl="0" w:tplc="B0B819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5731"/>
    <w:multiLevelType w:val="hybridMultilevel"/>
    <w:tmpl w:val="5878834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E92F69"/>
    <w:multiLevelType w:val="hybridMultilevel"/>
    <w:tmpl w:val="802445B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BB68AB"/>
    <w:multiLevelType w:val="hybridMultilevel"/>
    <w:tmpl w:val="712C26EE"/>
    <w:lvl w:ilvl="0" w:tplc="040C000B">
      <w:start w:val="1"/>
      <w:numFmt w:val="bullet"/>
      <w:lvlText w:val=""/>
      <w:lvlJc w:val="left"/>
      <w:pPr>
        <w:ind w:left="3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8" w15:restartNumberingAfterBreak="0">
    <w:nsid w:val="40703F55"/>
    <w:multiLevelType w:val="hybridMultilevel"/>
    <w:tmpl w:val="BEDED6D8"/>
    <w:lvl w:ilvl="0" w:tplc="774659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FA2F6A"/>
    <w:multiLevelType w:val="hybridMultilevel"/>
    <w:tmpl w:val="F6EEA69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79280C"/>
    <w:multiLevelType w:val="hybridMultilevel"/>
    <w:tmpl w:val="0F9C1FF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1"/>
  </w:num>
  <w:num w:numId="5">
    <w:abstractNumId w:val="8"/>
  </w:num>
  <w:num w:numId="6">
    <w:abstractNumId w:val="3"/>
  </w:num>
  <w:num w:numId="7">
    <w:abstractNumId w:val="9"/>
  </w:num>
  <w:num w:numId="8">
    <w:abstractNumId w:val="4"/>
  </w:num>
  <w:num w:numId="9">
    <w:abstractNumId w:val="0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34"/>
    <w:rsid w:val="0000237F"/>
    <w:rsid w:val="00007E18"/>
    <w:rsid w:val="00012F2E"/>
    <w:rsid w:val="00013086"/>
    <w:rsid w:val="000148E4"/>
    <w:rsid w:val="000253B0"/>
    <w:rsid w:val="0002545E"/>
    <w:rsid w:val="0003354C"/>
    <w:rsid w:val="00033A81"/>
    <w:rsid w:val="00033D9F"/>
    <w:rsid w:val="00035A7C"/>
    <w:rsid w:val="00037300"/>
    <w:rsid w:val="00055387"/>
    <w:rsid w:val="000603A4"/>
    <w:rsid w:val="0006287F"/>
    <w:rsid w:val="00064D9C"/>
    <w:rsid w:val="000662DE"/>
    <w:rsid w:val="00066409"/>
    <w:rsid w:val="00067407"/>
    <w:rsid w:val="00067724"/>
    <w:rsid w:val="00071CC7"/>
    <w:rsid w:val="000747B4"/>
    <w:rsid w:val="000752ED"/>
    <w:rsid w:val="00077BD2"/>
    <w:rsid w:val="00081579"/>
    <w:rsid w:val="00081E4B"/>
    <w:rsid w:val="00082F75"/>
    <w:rsid w:val="00092E91"/>
    <w:rsid w:val="0009702E"/>
    <w:rsid w:val="000A2CC4"/>
    <w:rsid w:val="000A34BB"/>
    <w:rsid w:val="000A3C51"/>
    <w:rsid w:val="000B67E0"/>
    <w:rsid w:val="000B6D9D"/>
    <w:rsid w:val="000B74A7"/>
    <w:rsid w:val="000B7B8A"/>
    <w:rsid w:val="000C26F1"/>
    <w:rsid w:val="000C609B"/>
    <w:rsid w:val="000D45BA"/>
    <w:rsid w:val="000D5FE0"/>
    <w:rsid w:val="000D6C5C"/>
    <w:rsid w:val="000E00B2"/>
    <w:rsid w:val="000E3856"/>
    <w:rsid w:val="000E57EC"/>
    <w:rsid w:val="000E7373"/>
    <w:rsid w:val="0010072C"/>
    <w:rsid w:val="00100C75"/>
    <w:rsid w:val="001058DC"/>
    <w:rsid w:val="00110153"/>
    <w:rsid w:val="00110621"/>
    <w:rsid w:val="0011176D"/>
    <w:rsid w:val="00111BCD"/>
    <w:rsid w:val="00111D64"/>
    <w:rsid w:val="00113C0A"/>
    <w:rsid w:val="0011492E"/>
    <w:rsid w:val="001149CB"/>
    <w:rsid w:val="00114E5E"/>
    <w:rsid w:val="00116620"/>
    <w:rsid w:val="001221C7"/>
    <w:rsid w:val="001228C5"/>
    <w:rsid w:val="0012624C"/>
    <w:rsid w:val="001262DC"/>
    <w:rsid w:val="001324E8"/>
    <w:rsid w:val="00134015"/>
    <w:rsid w:val="00134B91"/>
    <w:rsid w:val="0014060F"/>
    <w:rsid w:val="00142A1F"/>
    <w:rsid w:val="0014498E"/>
    <w:rsid w:val="00144FBC"/>
    <w:rsid w:val="001471D3"/>
    <w:rsid w:val="001472CF"/>
    <w:rsid w:val="001522A7"/>
    <w:rsid w:val="001529F1"/>
    <w:rsid w:val="001550F1"/>
    <w:rsid w:val="0016031E"/>
    <w:rsid w:val="001608F4"/>
    <w:rsid w:val="00161AB9"/>
    <w:rsid w:val="00163FE8"/>
    <w:rsid w:val="00164515"/>
    <w:rsid w:val="001645C9"/>
    <w:rsid w:val="00170BAE"/>
    <w:rsid w:val="00172641"/>
    <w:rsid w:val="00172BD8"/>
    <w:rsid w:val="0017331C"/>
    <w:rsid w:val="00176B10"/>
    <w:rsid w:val="00176E29"/>
    <w:rsid w:val="00177F5D"/>
    <w:rsid w:val="00190580"/>
    <w:rsid w:val="001948A8"/>
    <w:rsid w:val="001A0823"/>
    <w:rsid w:val="001A1106"/>
    <w:rsid w:val="001A7116"/>
    <w:rsid w:val="001C0858"/>
    <w:rsid w:val="001D3B14"/>
    <w:rsid w:val="001D42AE"/>
    <w:rsid w:val="001D54AF"/>
    <w:rsid w:val="001E17A8"/>
    <w:rsid w:val="001E2919"/>
    <w:rsid w:val="001E3DCE"/>
    <w:rsid w:val="001E5311"/>
    <w:rsid w:val="001E70CF"/>
    <w:rsid w:val="001F30FD"/>
    <w:rsid w:val="001F35AD"/>
    <w:rsid w:val="00202338"/>
    <w:rsid w:val="00202C7B"/>
    <w:rsid w:val="00204409"/>
    <w:rsid w:val="00205E1D"/>
    <w:rsid w:val="0020670D"/>
    <w:rsid w:val="0021176A"/>
    <w:rsid w:val="0021492D"/>
    <w:rsid w:val="0021664F"/>
    <w:rsid w:val="00222309"/>
    <w:rsid w:val="002238F0"/>
    <w:rsid w:val="00224619"/>
    <w:rsid w:val="00227192"/>
    <w:rsid w:val="00235589"/>
    <w:rsid w:val="00236D58"/>
    <w:rsid w:val="00240D62"/>
    <w:rsid w:val="00241754"/>
    <w:rsid w:val="002450AC"/>
    <w:rsid w:val="0024530E"/>
    <w:rsid w:val="00247856"/>
    <w:rsid w:val="0025561B"/>
    <w:rsid w:val="00256F1F"/>
    <w:rsid w:val="002571A8"/>
    <w:rsid w:val="00257F71"/>
    <w:rsid w:val="0026079C"/>
    <w:rsid w:val="00275CC8"/>
    <w:rsid w:val="0028088F"/>
    <w:rsid w:val="00281822"/>
    <w:rsid w:val="00291EAF"/>
    <w:rsid w:val="00297271"/>
    <w:rsid w:val="00297F99"/>
    <w:rsid w:val="002A516D"/>
    <w:rsid w:val="002A6171"/>
    <w:rsid w:val="002A6895"/>
    <w:rsid w:val="002B0547"/>
    <w:rsid w:val="002B157A"/>
    <w:rsid w:val="002B2F96"/>
    <w:rsid w:val="002B5A72"/>
    <w:rsid w:val="002C033B"/>
    <w:rsid w:val="002C2727"/>
    <w:rsid w:val="002C2B8C"/>
    <w:rsid w:val="002C35E4"/>
    <w:rsid w:val="002C6941"/>
    <w:rsid w:val="002C793B"/>
    <w:rsid w:val="002D3298"/>
    <w:rsid w:val="002D34E2"/>
    <w:rsid w:val="002D47FC"/>
    <w:rsid w:val="002D7228"/>
    <w:rsid w:val="002E45EB"/>
    <w:rsid w:val="002E5E18"/>
    <w:rsid w:val="002E7079"/>
    <w:rsid w:val="002F2CC9"/>
    <w:rsid w:val="002F3D47"/>
    <w:rsid w:val="0030010D"/>
    <w:rsid w:val="00300877"/>
    <w:rsid w:val="00303ABB"/>
    <w:rsid w:val="00303BFD"/>
    <w:rsid w:val="003066D1"/>
    <w:rsid w:val="00307A20"/>
    <w:rsid w:val="00307C69"/>
    <w:rsid w:val="00316C04"/>
    <w:rsid w:val="00320308"/>
    <w:rsid w:val="00320345"/>
    <w:rsid w:val="00325DA2"/>
    <w:rsid w:val="00341BBE"/>
    <w:rsid w:val="003457E3"/>
    <w:rsid w:val="00351B44"/>
    <w:rsid w:val="0035316B"/>
    <w:rsid w:val="00353B9C"/>
    <w:rsid w:val="003552BF"/>
    <w:rsid w:val="0035716F"/>
    <w:rsid w:val="0035780C"/>
    <w:rsid w:val="00361749"/>
    <w:rsid w:val="00362CC3"/>
    <w:rsid w:val="003666D0"/>
    <w:rsid w:val="00366789"/>
    <w:rsid w:val="0037016E"/>
    <w:rsid w:val="0037025D"/>
    <w:rsid w:val="003718AC"/>
    <w:rsid w:val="003739B0"/>
    <w:rsid w:val="00380370"/>
    <w:rsid w:val="003810AC"/>
    <w:rsid w:val="0038321C"/>
    <w:rsid w:val="00383DBF"/>
    <w:rsid w:val="00384B50"/>
    <w:rsid w:val="003870CC"/>
    <w:rsid w:val="00393CC4"/>
    <w:rsid w:val="00393E4B"/>
    <w:rsid w:val="003971DE"/>
    <w:rsid w:val="003A2B90"/>
    <w:rsid w:val="003A7191"/>
    <w:rsid w:val="003B230A"/>
    <w:rsid w:val="003B2A66"/>
    <w:rsid w:val="003B700F"/>
    <w:rsid w:val="003B7BC2"/>
    <w:rsid w:val="003B7E1A"/>
    <w:rsid w:val="003C051A"/>
    <w:rsid w:val="003C1569"/>
    <w:rsid w:val="003C2F0D"/>
    <w:rsid w:val="003C4B4D"/>
    <w:rsid w:val="003C70CC"/>
    <w:rsid w:val="003D1713"/>
    <w:rsid w:val="003D4169"/>
    <w:rsid w:val="003E496E"/>
    <w:rsid w:val="003E6251"/>
    <w:rsid w:val="003E6981"/>
    <w:rsid w:val="003F1354"/>
    <w:rsid w:val="003F2782"/>
    <w:rsid w:val="003F66D0"/>
    <w:rsid w:val="00400B54"/>
    <w:rsid w:val="00401922"/>
    <w:rsid w:val="00402475"/>
    <w:rsid w:val="004035DE"/>
    <w:rsid w:val="00405A4B"/>
    <w:rsid w:val="00415AA4"/>
    <w:rsid w:val="004205D5"/>
    <w:rsid w:val="00422984"/>
    <w:rsid w:val="004233D3"/>
    <w:rsid w:val="00423807"/>
    <w:rsid w:val="00431D7A"/>
    <w:rsid w:val="00441095"/>
    <w:rsid w:val="00446C39"/>
    <w:rsid w:val="00452C25"/>
    <w:rsid w:val="004658E2"/>
    <w:rsid w:val="00467A32"/>
    <w:rsid w:val="0048000B"/>
    <w:rsid w:val="00485BE0"/>
    <w:rsid w:val="00486C15"/>
    <w:rsid w:val="004937BB"/>
    <w:rsid w:val="004A0607"/>
    <w:rsid w:val="004A178A"/>
    <w:rsid w:val="004A18C1"/>
    <w:rsid w:val="004B0510"/>
    <w:rsid w:val="004B0C60"/>
    <w:rsid w:val="004B19C4"/>
    <w:rsid w:val="004B47E4"/>
    <w:rsid w:val="004C0861"/>
    <w:rsid w:val="004C1C43"/>
    <w:rsid w:val="004C5F4B"/>
    <w:rsid w:val="004D3238"/>
    <w:rsid w:val="004D48C4"/>
    <w:rsid w:val="004D5B8A"/>
    <w:rsid w:val="004D73AB"/>
    <w:rsid w:val="004D7B4F"/>
    <w:rsid w:val="004E7F47"/>
    <w:rsid w:val="004F0604"/>
    <w:rsid w:val="004F3833"/>
    <w:rsid w:val="004F56F8"/>
    <w:rsid w:val="004F5A64"/>
    <w:rsid w:val="004F7963"/>
    <w:rsid w:val="00503C5F"/>
    <w:rsid w:val="00504B3E"/>
    <w:rsid w:val="00505344"/>
    <w:rsid w:val="00505C41"/>
    <w:rsid w:val="0051103D"/>
    <w:rsid w:val="005144F9"/>
    <w:rsid w:val="005148D6"/>
    <w:rsid w:val="00516B2F"/>
    <w:rsid w:val="00523C99"/>
    <w:rsid w:val="005250C2"/>
    <w:rsid w:val="00526946"/>
    <w:rsid w:val="00535302"/>
    <w:rsid w:val="00535452"/>
    <w:rsid w:val="0053651A"/>
    <w:rsid w:val="00536AAF"/>
    <w:rsid w:val="005447BD"/>
    <w:rsid w:val="005453EC"/>
    <w:rsid w:val="00545DE2"/>
    <w:rsid w:val="00546D42"/>
    <w:rsid w:val="005550B7"/>
    <w:rsid w:val="00555601"/>
    <w:rsid w:val="00560A4A"/>
    <w:rsid w:val="00562437"/>
    <w:rsid w:val="005646BC"/>
    <w:rsid w:val="0056752C"/>
    <w:rsid w:val="00571233"/>
    <w:rsid w:val="00572A1F"/>
    <w:rsid w:val="005733DE"/>
    <w:rsid w:val="00575748"/>
    <w:rsid w:val="00577AC9"/>
    <w:rsid w:val="00583EA9"/>
    <w:rsid w:val="00583F14"/>
    <w:rsid w:val="00586F42"/>
    <w:rsid w:val="00587990"/>
    <w:rsid w:val="00591923"/>
    <w:rsid w:val="00591E51"/>
    <w:rsid w:val="0059412C"/>
    <w:rsid w:val="00596043"/>
    <w:rsid w:val="005968D9"/>
    <w:rsid w:val="005A0283"/>
    <w:rsid w:val="005A15E5"/>
    <w:rsid w:val="005A5677"/>
    <w:rsid w:val="005A5B0E"/>
    <w:rsid w:val="005A5B40"/>
    <w:rsid w:val="005B013E"/>
    <w:rsid w:val="005B03BC"/>
    <w:rsid w:val="005B3DAE"/>
    <w:rsid w:val="005C0F4A"/>
    <w:rsid w:val="005C1452"/>
    <w:rsid w:val="005C1BDB"/>
    <w:rsid w:val="005D0142"/>
    <w:rsid w:val="005D127C"/>
    <w:rsid w:val="005D18C2"/>
    <w:rsid w:val="005E0DE3"/>
    <w:rsid w:val="005E3204"/>
    <w:rsid w:val="005E3456"/>
    <w:rsid w:val="005E5AD9"/>
    <w:rsid w:val="005F41C5"/>
    <w:rsid w:val="005F4A28"/>
    <w:rsid w:val="0060487D"/>
    <w:rsid w:val="0060555E"/>
    <w:rsid w:val="006075C7"/>
    <w:rsid w:val="00610CFE"/>
    <w:rsid w:val="00614A97"/>
    <w:rsid w:val="00616EC7"/>
    <w:rsid w:val="00621DB8"/>
    <w:rsid w:val="00622413"/>
    <w:rsid w:val="00622E78"/>
    <w:rsid w:val="006248EA"/>
    <w:rsid w:val="00630046"/>
    <w:rsid w:val="006333EB"/>
    <w:rsid w:val="006421AB"/>
    <w:rsid w:val="0064541E"/>
    <w:rsid w:val="00647532"/>
    <w:rsid w:val="00650FFA"/>
    <w:rsid w:val="006528CB"/>
    <w:rsid w:val="00654C9F"/>
    <w:rsid w:val="00655D10"/>
    <w:rsid w:val="00656096"/>
    <w:rsid w:val="00657C90"/>
    <w:rsid w:val="00660227"/>
    <w:rsid w:val="00663ABF"/>
    <w:rsid w:val="0066454C"/>
    <w:rsid w:val="006662BF"/>
    <w:rsid w:val="00667622"/>
    <w:rsid w:val="00667674"/>
    <w:rsid w:val="00672EB6"/>
    <w:rsid w:val="00673C89"/>
    <w:rsid w:val="00676EEE"/>
    <w:rsid w:val="006773AF"/>
    <w:rsid w:val="0068036D"/>
    <w:rsid w:val="00680452"/>
    <w:rsid w:val="0068279C"/>
    <w:rsid w:val="00683B58"/>
    <w:rsid w:val="00686319"/>
    <w:rsid w:val="00690C85"/>
    <w:rsid w:val="006A5CB7"/>
    <w:rsid w:val="006A703D"/>
    <w:rsid w:val="006A72CA"/>
    <w:rsid w:val="006B0131"/>
    <w:rsid w:val="006B0A77"/>
    <w:rsid w:val="006B20AE"/>
    <w:rsid w:val="006B28A1"/>
    <w:rsid w:val="006B485B"/>
    <w:rsid w:val="006B571F"/>
    <w:rsid w:val="006B7825"/>
    <w:rsid w:val="006C289A"/>
    <w:rsid w:val="006C4108"/>
    <w:rsid w:val="006D017D"/>
    <w:rsid w:val="006D3246"/>
    <w:rsid w:val="006D597E"/>
    <w:rsid w:val="006E2424"/>
    <w:rsid w:val="006E4022"/>
    <w:rsid w:val="006E453E"/>
    <w:rsid w:val="006F3241"/>
    <w:rsid w:val="006F5AE9"/>
    <w:rsid w:val="00700892"/>
    <w:rsid w:val="0070798B"/>
    <w:rsid w:val="0071030C"/>
    <w:rsid w:val="00720B2C"/>
    <w:rsid w:val="007233DF"/>
    <w:rsid w:val="00731935"/>
    <w:rsid w:val="00735020"/>
    <w:rsid w:val="00736BBE"/>
    <w:rsid w:val="007375F1"/>
    <w:rsid w:val="007402D0"/>
    <w:rsid w:val="0074440F"/>
    <w:rsid w:val="00754484"/>
    <w:rsid w:val="007553DA"/>
    <w:rsid w:val="00756CD5"/>
    <w:rsid w:val="00757E6D"/>
    <w:rsid w:val="00762354"/>
    <w:rsid w:val="00764173"/>
    <w:rsid w:val="00764350"/>
    <w:rsid w:val="00764B58"/>
    <w:rsid w:val="00767FA0"/>
    <w:rsid w:val="00771E23"/>
    <w:rsid w:val="007739A7"/>
    <w:rsid w:val="00775D07"/>
    <w:rsid w:val="007817C4"/>
    <w:rsid w:val="007818A2"/>
    <w:rsid w:val="00785CBB"/>
    <w:rsid w:val="00790649"/>
    <w:rsid w:val="007929D8"/>
    <w:rsid w:val="0079353D"/>
    <w:rsid w:val="0079496D"/>
    <w:rsid w:val="00797702"/>
    <w:rsid w:val="007A37B5"/>
    <w:rsid w:val="007A60E6"/>
    <w:rsid w:val="007A773E"/>
    <w:rsid w:val="007B1C35"/>
    <w:rsid w:val="007B265D"/>
    <w:rsid w:val="007B579F"/>
    <w:rsid w:val="007C5696"/>
    <w:rsid w:val="007C6EEA"/>
    <w:rsid w:val="007D0289"/>
    <w:rsid w:val="007D1404"/>
    <w:rsid w:val="007D1E82"/>
    <w:rsid w:val="007D222B"/>
    <w:rsid w:val="007D3B1D"/>
    <w:rsid w:val="007E06C8"/>
    <w:rsid w:val="007E45C7"/>
    <w:rsid w:val="007E479D"/>
    <w:rsid w:val="007E6BF6"/>
    <w:rsid w:val="007E799C"/>
    <w:rsid w:val="007F06AA"/>
    <w:rsid w:val="007F3D5B"/>
    <w:rsid w:val="007F5033"/>
    <w:rsid w:val="007F5258"/>
    <w:rsid w:val="007F5B5F"/>
    <w:rsid w:val="007F6CCC"/>
    <w:rsid w:val="007F7871"/>
    <w:rsid w:val="0080162D"/>
    <w:rsid w:val="00801B9E"/>
    <w:rsid w:val="00814B1F"/>
    <w:rsid w:val="00816C83"/>
    <w:rsid w:val="00822A34"/>
    <w:rsid w:val="00825026"/>
    <w:rsid w:val="008267F5"/>
    <w:rsid w:val="00826D93"/>
    <w:rsid w:val="00826DD7"/>
    <w:rsid w:val="00833741"/>
    <w:rsid w:val="00833F6D"/>
    <w:rsid w:val="00834FE3"/>
    <w:rsid w:val="00837E6A"/>
    <w:rsid w:val="00841BC0"/>
    <w:rsid w:val="00844AB5"/>
    <w:rsid w:val="00845314"/>
    <w:rsid w:val="00845428"/>
    <w:rsid w:val="00845955"/>
    <w:rsid w:val="0084780B"/>
    <w:rsid w:val="0085015D"/>
    <w:rsid w:val="00850895"/>
    <w:rsid w:val="00851724"/>
    <w:rsid w:val="008525FB"/>
    <w:rsid w:val="0085587A"/>
    <w:rsid w:val="00856D28"/>
    <w:rsid w:val="00857020"/>
    <w:rsid w:val="00861858"/>
    <w:rsid w:val="008626AB"/>
    <w:rsid w:val="008632BC"/>
    <w:rsid w:val="008633EC"/>
    <w:rsid w:val="00865F45"/>
    <w:rsid w:val="008732F8"/>
    <w:rsid w:val="008746EC"/>
    <w:rsid w:val="00876471"/>
    <w:rsid w:val="00877DD6"/>
    <w:rsid w:val="0088517C"/>
    <w:rsid w:val="00891C12"/>
    <w:rsid w:val="00892906"/>
    <w:rsid w:val="00892DE9"/>
    <w:rsid w:val="0089339B"/>
    <w:rsid w:val="00896A4B"/>
    <w:rsid w:val="008A114D"/>
    <w:rsid w:val="008A1B80"/>
    <w:rsid w:val="008B52A7"/>
    <w:rsid w:val="008B6660"/>
    <w:rsid w:val="008C04D7"/>
    <w:rsid w:val="008C1DF6"/>
    <w:rsid w:val="008C2307"/>
    <w:rsid w:val="008C317A"/>
    <w:rsid w:val="008C3435"/>
    <w:rsid w:val="008C506B"/>
    <w:rsid w:val="008C5CEF"/>
    <w:rsid w:val="008C6046"/>
    <w:rsid w:val="008C614D"/>
    <w:rsid w:val="008C700E"/>
    <w:rsid w:val="008D2EFE"/>
    <w:rsid w:val="008D33E4"/>
    <w:rsid w:val="008D42FF"/>
    <w:rsid w:val="008D78C9"/>
    <w:rsid w:val="008E1ED9"/>
    <w:rsid w:val="008E235D"/>
    <w:rsid w:val="008F3083"/>
    <w:rsid w:val="008F3B79"/>
    <w:rsid w:val="008F450D"/>
    <w:rsid w:val="00903481"/>
    <w:rsid w:val="0090491C"/>
    <w:rsid w:val="00906CEF"/>
    <w:rsid w:val="00912DAB"/>
    <w:rsid w:val="009152D7"/>
    <w:rsid w:val="00915998"/>
    <w:rsid w:val="00925FDA"/>
    <w:rsid w:val="00932F03"/>
    <w:rsid w:val="009357F5"/>
    <w:rsid w:val="00944502"/>
    <w:rsid w:val="00944B81"/>
    <w:rsid w:val="00946E4B"/>
    <w:rsid w:val="00947AA5"/>
    <w:rsid w:val="009502A3"/>
    <w:rsid w:val="009544C0"/>
    <w:rsid w:val="00956238"/>
    <w:rsid w:val="00957647"/>
    <w:rsid w:val="00957747"/>
    <w:rsid w:val="00961253"/>
    <w:rsid w:val="009614DD"/>
    <w:rsid w:val="00962A1D"/>
    <w:rsid w:val="00963FAF"/>
    <w:rsid w:val="00970918"/>
    <w:rsid w:val="00972CAD"/>
    <w:rsid w:val="009755DF"/>
    <w:rsid w:val="00975CAD"/>
    <w:rsid w:val="00990781"/>
    <w:rsid w:val="00991B48"/>
    <w:rsid w:val="009922C2"/>
    <w:rsid w:val="00994BE3"/>
    <w:rsid w:val="009A2B27"/>
    <w:rsid w:val="009A2EDD"/>
    <w:rsid w:val="009A5DC4"/>
    <w:rsid w:val="009A792E"/>
    <w:rsid w:val="009B15D9"/>
    <w:rsid w:val="009B36B4"/>
    <w:rsid w:val="009B438F"/>
    <w:rsid w:val="009B68E6"/>
    <w:rsid w:val="009B7048"/>
    <w:rsid w:val="009B70F6"/>
    <w:rsid w:val="009C2F64"/>
    <w:rsid w:val="009C5BE8"/>
    <w:rsid w:val="009D2DAE"/>
    <w:rsid w:val="009D37C2"/>
    <w:rsid w:val="009D6624"/>
    <w:rsid w:val="009D7498"/>
    <w:rsid w:val="009E1A38"/>
    <w:rsid w:val="009E3A5B"/>
    <w:rsid w:val="009E47FD"/>
    <w:rsid w:val="009E6FA1"/>
    <w:rsid w:val="009E7B29"/>
    <w:rsid w:val="009F2A7E"/>
    <w:rsid w:val="009F5834"/>
    <w:rsid w:val="009F64FE"/>
    <w:rsid w:val="00A027E4"/>
    <w:rsid w:val="00A07631"/>
    <w:rsid w:val="00A11050"/>
    <w:rsid w:val="00A113DC"/>
    <w:rsid w:val="00A13CF6"/>
    <w:rsid w:val="00A23D31"/>
    <w:rsid w:val="00A24F7F"/>
    <w:rsid w:val="00A26141"/>
    <w:rsid w:val="00A26214"/>
    <w:rsid w:val="00A279A0"/>
    <w:rsid w:val="00A345FF"/>
    <w:rsid w:val="00A42507"/>
    <w:rsid w:val="00A4490B"/>
    <w:rsid w:val="00A51FAC"/>
    <w:rsid w:val="00A55608"/>
    <w:rsid w:val="00A55AD7"/>
    <w:rsid w:val="00A564C0"/>
    <w:rsid w:val="00A56D36"/>
    <w:rsid w:val="00A57559"/>
    <w:rsid w:val="00A57D7E"/>
    <w:rsid w:val="00A6073C"/>
    <w:rsid w:val="00A63CB7"/>
    <w:rsid w:val="00A66A93"/>
    <w:rsid w:val="00A70A0E"/>
    <w:rsid w:val="00A73CA6"/>
    <w:rsid w:val="00A75B47"/>
    <w:rsid w:val="00A769D8"/>
    <w:rsid w:val="00A76C88"/>
    <w:rsid w:val="00A808F2"/>
    <w:rsid w:val="00A8328A"/>
    <w:rsid w:val="00A845D0"/>
    <w:rsid w:val="00A85358"/>
    <w:rsid w:val="00A91532"/>
    <w:rsid w:val="00A93490"/>
    <w:rsid w:val="00A97789"/>
    <w:rsid w:val="00AA15BA"/>
    <w:rsid w:val="00AA36BA"/>
    <w:rsid w:val="00AA595C"/>
    <w:rsid w:val="00AB0310"/>
    <w:rsid w:val="00AB1176"/>
    <w:rsid w:val="00AB4390"/>
    <w:rsid w:val="00AB5EAB"/>
    <w:rsid w:val="00AC2827"/>
    <w:rsid w:val="00AD6631"/>
    <w:rsid w:val="00AD6ACB"/>
    <w:rsid w:val="00AD6C92"/>
    <w:rsid w:val="00AE0FD8"/>
    <w:rsid w:val="00AE38C8"/>
    <w:rsid w:val="00AE4A65"/>
    <w:rsid w:val="00AE5863"/>
    <w:rsid w:val="00AE6201"/>
    <w:rsid w:val="00AF2FCB"/>
    <w:rsid w:val="00AF5ADE"/>
    <w:rsid w:val="00AF5EB0"/>
    <w:rsid w:val="00AF6B0F"/>
    <w:rsid w:val="00B00A52"/>
    <w:rsid w:val="00B00FC7"/>
    <w:rsid w:val="00B02A08"/>
    <w:rsid w:val="00B14981"/>
    <w:rsid w:val="00B21B86"/>
    <w:rsid w:val="00B259CD"/>
    <w:rsid w:val="00B265A1"/>
    <w:rsid w:val="00B31879"/>
    <w:rsid w:val="00B31C15"/>
    <w:rsid w:val="00B372D5"/>
    <w:rsid w:val="00B44874"/>
    <w:rsid w:val="00B466F9"/>
    <w:rsid w:val="00B46EA6"/>
    <w:rsid w:val="00B470D1"/>
    <w:rsid w:val="00B47463"/>
    <w:rsid w:val="00B601BC"/>
    <w:rsid w:val="00B61A0C"/>
    <w:rsid w:val="00B66352"/>
    <w:rsid w:val="00B67764"/>
    <w:rsid w:val="00B7242C"/>
    <w:rsid w:val="00B7266A"/>
    <w:rsid w:val="00B727AE"/>
    <w:rsid w:val="00B732EB"/>
    <w:rsid w:val="00B74BF4"/>
    <w:rsid w:val="00B8507C"/>
    <w:rsid w:val="00B92E3A"/>
    <w:rsid w:val="00BA0DCF"/>
    <w:rsid w:val="00BA37C8"/>
    <w:rsid w:val="00BB1D59"/>
    <w:rsid w:val="00BB33F0"/>
    <w:rsid w:val="00BB3BE4"/>
    <w:rsid w:val="00BB40D3"/>
    <w:rsid w:val="00BB65D9"/>
    <w:rsid w:val="00BC0E4F"/>
    <w:rsid w:val="00BC60E6"/>
    <w:rsid w:val="00BC786D"/>
    <w:rsid w:val="00BD038D"/>
    <w:rsid w:val="00BD120D"/>
    <w:rsid w:val="00BD165B"/>
    <w:rsid w:val="00BE2597"/>
    <w:rsid w:val="00BE3E60"/>
    <w:rsid w:val="00BE4D33"/>
    <w:rsid w:val="00BE6FF4"/>
    <w:rsid w:val="00BF0D7F"/>
    <w:rsid w:val="00BF146E"/>
    <w:rsid w:val="00C00D5B"/>
    <w:rsid w:val="00C03E43"/>
    <w:rsid w:val="00C04EB6"/>
    <w:rsid w:val="00C0508F"/>
    <w:rsid w:val="00C05A04"/>
    <w:rsid w:val="00C10696"/>
    <w:rsid w:val="00C12D54"/>
    <w:rsid w:val="00C1378D"/>
    <w:rsid w:val="00C13862"/>
    <w:rsid w:val="00C16502"/>
    <w:rsid w:val="00C2200E"/>
    <w:rsid w:val="00C3013E"/>
    <w:rsid w:val="00C330CD"/>
    <w:rsid w:val="00C36917"/>
    <w:rsid w:val="00C37819"/>
    <w:rsid w:val="00C37F93"/>
    <w:rsid w:val="00C425FF"/>
    <w:rsid w:val="00C44BF9"/>
    <w:rsid w:val="00C45947"/>
    <w:rsid w:val="00C57FF6"/>
    <w:rsid w:val="00C71101"/>
    <w:rsid w:val="00C71307"/>
    <w:rsid w:val="00C71587"/>
    <w:rsid w:val="00C71F89"/>
    <w:rsid w:val="00C72257"/>
    <w:rsid w:val="00C73310"/>
    <w:rsid w:val="00C74DCA"/>
    <w:rsid w:val="00C775BF"/>
    <w:rsid w:val="00C77842"/>
    <w:rsid w:val="00C821BB"/>
    <w:rsid w:val="00C82743"/>
    <w:rsid w:val="00C831D8"/>
    <w:rsid w:val="00C85300"/>
    <w:rsid w:val="00C87366"/>
    <w:rsid w:val="00C878FC"/>
    <w:rsid w:val="00C94DCA"/>
    <w:rsid w:val="00C95435"/>
    <w:rsid w:val="00C9781C"/>
    <w:rsid w:val="00CA0E97"/>
    <w:rsid w:val="00CA332B"/>
    <w:rsid w:val="00CA3D31"/>
    <w:rsid w:val="00CA4880"/>
    <w:rsid w:val="00CA5A63"/>
    <w:rsid w:val="00CA5FD1"/>
    <w:rsid w:val="00CA7C25"/>
    <w:rsid w:val="00CB301F"/>
    <w:rsid w:val="00CB4EFD"/>
    <w:rsid w:val="00CB704A"/>
    <w:rsid w:val="00CB7276"/>
    <w:rsid w:val="00CC346D"/>
    <w:rsid w:val="00CC5A9D"/>
    <w:rsid w:val="00CC76AF"/>
    <w:rsid w:val="00CD07AA"/>
    <w:rsid w:val="00CD76C5"/>
    <w:rsid w:val="00CE2F28"/>
    <w:rsid w:val="00CE33E1"/>
    <w:rsid w:val="00CE7164"/>
    <w:rsid w:val="00CF2CF5"/>
    <w:rsid w:val="00D00851"/>
    <w:rsid w:val="00D03942"/>
    <w:rsid w:val="00D05536"/>
    <w:rsid w:val="00D0765E"/>
    <w:rsid w:val="00D10762"/>
    <w:rsid w:val="00D10FAB"/>
    <w:rsid w:val="00D11257"/>
    <w:rsid w:val="00D11535"/>
    <w:rsid w:val="00D115C5"/>
    <w:rsid w:val="00D1591F"/>
    <w:rsid w:val="00D20795"/>
    <w:rsid w:val="00D3277A"/>
    <w:rsid w:val="00D32C6A"/>
    <w:rsid w:val="00D37609"/>
    <w:rsid w:val="00D4061D"/>
    <w:rsid w:val="00D40840"/>
    <w:rsid w:val="00D43643"/>
    <w:rsid w:val="00D437AF"/>
    <w:rsid w:val="00D4387B"/>
    <w:rsid w:val="00D453EF"/>
    <w:rsid w:val="00D45E43"/>
    <w:rsid w:val="00D50AA9"/>
    <w:rsid w:val="00D575DF"/>
    <w:rsid w:val="00D61CBC"/>
    <w:rsid w:val="00D63C85"/>
    <w:rsid w:val="00D6728F"/>
    <w:rsid w:val="00D71A06"/>
    <w:rsid w:val="00D779F8"/>
    <w:rsid w:val="00D77D15"/>
    <w:rsid w:val="00D81554"/>
    <w:rsid w:val="00D90179"/>
    <w:rsid w:val="00D908CE"/>
    <w:rsid w:val="00D917BE"/>
    <w:rsid w:val="00D93898"/>
    <w:rsid w:val="00D941A1"/>
    <w:rsid w:val="00D97244"/>
    <w:rsid w:val="00DA0773"/>
    <w:rsid w:val="00DA30E4"/>
    <w:rsid w:val="00DA4AAC"/>
    <w:rsid w:val="00DA72FE"/>
    <w:rsid w:val="00DA7330"/>
    <w:rsid w:val="00DB05A9"/>
    <w:rsid w:val="00DB1466"/>
    <w:rsid w:val="00DB3672"/>
    <w:rsid w:val="00DB55F1"/>
    <w:rsid w:val="00DC5883"/>
    <w:rsid w:val="00DC675D"/>
    <w:rsid w:val="00DD12B7"/>
    <w:rsid w:val="00DD360D"/>
    <w:rsid w:val="00DD5C98"/>
    <w:rsid w:val="00DD64B6"/>
    <w:rsid w:val="00DD7957"/>
    <w:rsid w:val="00DE11A2"/>
    <w:rsid w:val="00DE40C2"/>
    <w:rsid w:val="00DE5077"/>
    <w:rsid w:val="00DE58FE"/>
    <w:rsid w:val="00DE76DD"/>
    <w:rsid w:val="00DE7D87"/>
    <w:rsid w:val="00DF0B1B"/>
    <w:rsid w:val="00DF319F"/>
    <w:rsid w:val="00DF427D"/>
    <w:rsid w:val="00DF7DDA"/>
    <w:rsid w:val="00E01E63"/>
    <w:rsid w:val="00E030B2"/>
    <w:rsid w:val="00E05265"/>
    <w:rsid w:val="00E105FA"/>
    <w:rsid w:val="00E15645"/>
    <w:rsid w:val="00E17D3D"/>
    <w:rsid w:val="00E21FDB"/>
    <w:rsid w:val="00E25E79"/>
    <w:rsid w:val="00E26188"/>
    <w:rsid w:val="00E313A9"/>
    <w:rsid w:val="00E320F6"/>
    <w:rsid w:val="00E34357"/>
    <w:rsid w:val="00E3492A"/>
    <w:rsid w:val="00E40213"/>
    <w:rsid w:val="00E46F3F"/>
    <w:rsid w:val="00E4785C"/>
    <w:rsid w:val="00E506A3"/>
    <w:rsid w:val="00E6153C"/>
    <w:rsid w:val="00E61D57"/>
    <w:rsid w:val="00E62EFF"/>
    <w:rsid w:val="00E63A45"/>
    <w:rsid w:val="00E63EAA"/>
    <w:rsid w:val="00E658EA"/>
    <w:rsid w:val="00E70E7B"/>
    <w:rsid w:val="00E728E9"/>
    <w:rsid w:val="00E743A8"/>
    <w:rsid w:val="00E749CB"/>
    <w:rsid w:val="00E84986"/>
    <w:rsid w:val="00E91EBA"/>
    <w:rsid w:val="00E92857"/>
    <w:rsid w:val="00E92ACE"/>
    <w:rsid w:val="00E96968"/>
    <w:rsid w:val="00E9709A"/>
    <w:rsid w:val="00EA3D49"/>
    <w:rsid w:val="00EA66F2"/>
    <w:rsid w:val="00EB30F8"/>
    <w:rsid w:val="00EB55BE"/>
    <w:rsid w:val="00EC44C9"/>
    <w:rsid w:val="00ED550A"/>
    <w:rsid w:val="00ED5CEF"/>
    <w:rsid w:val="00ED7553"/>
    <w:rsid w:val="00EF5980"/>
    <w:rsid w:val="00EF711E"/>
    <w:rsid w:val="00F00F9F"/>
    <w:rsid w:val="00F079FE"/>
    <w:rsid w:val="00F14BAB"/>
    <w:rsid w:val="00F16DA9"/>
    <w:rsid w:val="00F1701B"/>
    <w:rsid w:val="00F20496"/>
    <w:rsid w:val="00F2165F"/>
    <w:rsid w:val="00F2213C"/>
    <w:rsid w:val="00F2624E"/>
    <w:rsid w:val="00F3107E"/>
    <w:rsid w:val="00F31352"/>
    <w:rsid w:val="00F32ED6"/>
    <w:rsid w:val="00F3421C"/>
    <w:rsid w:val="00F3495E"/>
    <w:rsid w:val="00F35FC5"/>
    <w:rsid w:val="00F36D10"/>
    <w:rsid w:val="00F37947"/>
    <w:rsid w:val="00F406FB"/>
    <w:rsid w:val="00F41AE3"/>
    <w:rsid w:val="00F421A4"/>
    <w:rsid w:val="00F42E0B"/>
    <w:rsid w:val="00F4491A"/>
    <w:rsid w:val="00F471D7"/>
    <w:rsid w:val="00F47853"/>
    <w:rsid w:val="00F56D2E"/>
    <w:rsid w:val="00F6186D"/>
    <w:rsid w:val="00F63999"/>
    <w:rsid w:val="00F8343D"/>
    <w:rsid w:val="00F84746"/>
    <w:rsid w:val="00F853E9"/>
    <w:rsid w:val="00F86A76"/>
    <w:rsid w:val="00F9450E"/>
    <w:rsid w:val="00FA0C73"/>
    <w:rsid w:val="00FA43FF"/>
    <w:rsid w:val="00FA61C2"/>
    <w:rsid w:val="00FA67E3"/>
    <w:rsid w:val="00FB7E0E"/>
    <w:rsid w:val="00FC09E2"/>
    <w:rsid w:val="00FC6103"/>
    <w:rsid w:val="00FD4E25"/>
    <w:rsid w:val="00FD5BB5"/>
    <w:rsid w:val="00FD6360"/>
    <w:rsid w:val="00FE18C4"/>
    <w:rsid w:val="00FE6F10"/>
    <w:rsid w:val="00FE7990"/>
    <w:rsid w:val="00FF241B"/>
    <w:rsid w:val="00FF2A87"/>
    <w:rsid w:val="00FF3B92"/>
    <w:rsid w:val="00FF51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41EF5"/>
  <w15:docId w15:val="{32BDB0A3-7E73-4726-AA5F-977062318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033"/>
  </w:style>
  <w:style w:type="paragraph" w:styleId="Titre1">
    <w:name w:val="heading 1"/>
    <w:basedOn w:val="Normal"/>
    <w:next w:val="Normal"/>
    <w:link w:val="Titre1Car"/>
    <w:uiPriority w:val="9"/>
    <w:qFormat/>
    <w:rsid w:val="00CB30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qFormat/>
    <w:rsid w:val="00972CAD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41A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22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2A3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10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E105FA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790649"/>
    <w:pPr>
      <w:ind w:left="720"/>
      <w:contextualSpacing/>
    </w:pPr>
  </w:style>
  <w:style w:type="character" w:customStyle="1" w:styleId="Titre4Car">
    <w:name w:val="Titre 4 Car"/>
    <w:basedOn w:val="Policepardfaut"/>
    <w:link w:val="Titre4"/>
    <w:rsid w:val="00972CAD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Default">
    <w:name w:val="Default"/>
    <w:rsid w:val="00972CAD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table" w:styleId="Grilledutableau">
    <w:name w:val="Table Grid"/>
    <w:basedOn w:val="TableauNormal"/>
    <w:uiPriority w:val="59"/>
    <w:rsid w:val="007D1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ng-es">
    <w:name w:val="lang-es"/>
    <w:basedOn w:val="Policepardfaut"/>
    <w:rsid w:val="00A55AD7"/>
  </w:style>
  <w:style w:type="paragraph" w:styleId="En-tte">
    <w:name w:val="header"/>
    <w:basedOn w:val="Normal"/>
    <w:link w:val="En-tteCar"/>
    <w:uiPriority w:val="99"/>
    <w:unhideWhenUsed/>
    <w:rsid w:val="00DF0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F0B1B"/>
  </w:style>
  <w:style w:type="paragraph" w:styleId="Pieddepage">
    <w:name w:val="footer"/>
    <w:basedOn w:val="Normal"/>
    <w:link w:val="PieddepageCar"/>
    <w:uiPriority w:val="99"/>
    <w:unhideWhenUsed/>
    <w:rsid w:val="00DF0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F0B1B"/>
  </w:style>
  <w:style w:type="character" w:styleId="Textedelespacerserv">
    <w:name w:val="Placeholder Text"/>
    <w:basedOn w:val="Policepardfaut"/>
    <w:uiPriority w:val="99"/>
    <w:semiHidden/>
    <w:rsid w:val="00844AB5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844AB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844AB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44AB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44AB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44AB5"/>
    <w:rPr>
      <w:b/>
      <w:bCs/>
      <w:sz w:val="20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CB30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F41AE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Corpsdetexte">
    <w:name w:val="Body Text"/>
    <w:basedOn w:val="Normal"/>
    <w:link w:val="CorpsdetexteCar"/>
    <w:semiHidden/>
    <w:rsid w:val="00F41AE3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F41AE3"/>
    <w:rPr>
      <w:rFonts w:ascii="Times New Roman" w:eastAsia="Andale Sans UI" w:hAnsi="Times New Roman" w:cs="Times New Roman"/>
      <w:sz w:val="24"/>
      <w:szCs w:val="24"/>
      <w:lang w:eastAsia="fr-FR"/>
    </w:rPr>
  </w:style>
  <w:style w:type="character" w:customStyle="1" w:styleId="st">
    <w:name w:val="st"/>
    <w:basedOn w:val="Policepardfaut"/>
    <w:rsid w:val="004B0C60"/>
  </w:style>
  <w:style w:type="character" w:customStyle="1" w:styleId="bold">
    <w:name w:val="bold"/>
    <w:basedOn w:val="Policepardfaut"/>
    <w:rsid w:val="001948A8"/>
  </w:style>
  <w:style w:type="character" w:customStyle="1" w:styleId="link-wrapper">
    <w:name w:val="link-wrapper"/>
    <w:basedOn w:val="Policepardfaut"/>
    <w:rsid w:val="00F421A4"/>
  </w:style>
  <w:style w:type="paragraph" w:customStyle="1" w:styleId="Gdmath">
    <w:name w:val="Gdmath"/>
    <w:basedOn w:val="Normal"/>
    <w:link w:val="GdmathCar"/>
    <w:rsid w:val="006C289A"/>
    <w:pPr>
      <w:spacing w:after="0"/>
      <w:jc w:val="center"/>
    </w:pPr>
    <w:rPr>
      <w:rFonts w:ascii="Times New Roman" w:hAnsi="Times New Roman" w:cs="Times New Roman"/>
      <w:noProof/>
      <w:color w:val="000000"/>
      <w:sz w:val="24"/>
      <w:szCs w:val="24"/>
      <w:lang w:eastAsia="fr-FR"/>
    </w:rPr>
  </w:style>
  <w:style w:type="character" w:customStyle="1" w:styleId="GdmathCar">
    <w:name w:val="Gdmath Car"/>
    <w:basedOn w:val="Policepardfaut"/>
    <w:link w:val="Gdmath"/>
    <w:rsid w:val="006C289A"/>
    <w:rPr>
      <w:rFonts w:ascii="Times New Roman" w:hAnsi="Times New Roman" w:cs="Times New Roman"/>
      <w:noProof/>
      <w:color w:val="000000"/>
      <w:sz w:val="24"/>
      <w:szCs w:val="24"/>
      <w:lang w:eastAsia="fr-FR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325DA2"/>
    <w:pPr>
      <w:shd w:val="clear" w:color="auto" w:fill="EEECE1"/>
      <w:spacing w:after="0" w:line="264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fr-FR"/>
    </w:rPr>
  </w:style>
  <w:style w:type="character" w:customStyle="1" w:styleId="ilfuvd">
    <w:name w:val="ilfuvd"/>
    <w:basedOn w:val="Policepardfaut"/>
    <w:rsid w:val="00E61D57"/>
  </w:style>
  <w:style w:type="paragraph" w:styleId="Sansinterligne">
    <w:name w:val="No Spacing"/>
    <w:qFormat/>
    <w:rsid w:val="00FC6103"/>
    <w:pPr>
      <w:spacing w:after="0" w:line="240" w:lineRule="auto"/>
    </w:pPr>
  </w:style>
  <w:style w:type="paragraph" w:styleId="PrformatHTML">
    <w:name w:val="HTML Preformatted"/>
    <w:basedOn w:val="Normal"/>
    <w:link w:val="PrformatHTMLCar"/>
    <w:uiPriority w:val="99"/>
    <w:unhideWhenUsed/>
    <w:rsid w:val="00536A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536AAF"/>
    <w:rPr>
      <w:rFonts w:ascii="Courier New" w:eastAsia="Times New Roman" w:hAnsi="Courier New" w:cs="Courier New"/>
      <w:sz w:val="20"/>
      <w:szCs w:val="20"/>
      <w:lang w:eastAsia="fr-FR"/>
    </w:rPr>
  </w:style>
  <w:style w:type="paragraph" w:customStyle="1" w:styleId="Standard">
    <w:name w:val="Standard"/>
    <w:rsid w:val="005F4A2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val="es-E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1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6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3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hyperlink" Target="http://matplotlib.org/api/figure_api.html" TargetMode="External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matplotlib.org/api/figure_api.html" TargetMode="Externa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\AppData\Roaming\Microsoft\Templates\MS-12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456A26-20B7-4A5A-8DDF-772AEB4F6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MS-12</Template>
  <TotalTime>1</TotalTime>
  <Pages>6</Pages>
  <Words>1097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SZOLLOSI Marc</cp:lastModifiedBy>
  <cp:revision>2</cp:revision>
  <cp:lastPrinted>2019-05-31T08:44:00Z</cp:lastPrinted>
  <dcterms:created xsi:type="dcterms:W3CDTF">2022-01-02T10:10:00Z</dcterms:created>
  <dcterms:modified xsi:type="dcterms:W3CDTF">2022-01-02T10:10:00Z</dcterms:modified>
</cp:coreProperties>
</file>